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AF4" w:rsidRPr="008D0BE5" w:rsidRDefault="00DF2B9D" w:rsidP="008D0BE5">
      <w:pPr>
        <w:pStyle w:val="Runninghead"/>
        <w:rPr>
          <w:rStyle w:val="StyleRunningheadAllcapsChar"/>
        </w:rPr>
      </w:pPr>
      <w:r>
        <w:t xml:space="preserve">Running head: </w:t>
      </w:r>
      <w:r w:rsidR="00D403B8">
        <w:t xml:space="preserve"> </w:t>
      </w:r>
      <w:r w:rsidR="007B4F4E">
        <w:t>SELF-REFLECTION</w:t>
      </w:r>
    </w:p>
    <w:p w:rsidR="00350AF4" w:rsidRDefault="00350AF4" w:rsidP="008D0BE5">
      <w:bookmarkStart w:id="0" w:name="_Toc482436011"/>
    </w:p>
    <w:p w:rsidR="00350AF4" w:rsidRDefault="00350AF4" w:rsidP="008D0BE5"/>
    <w:p w:rsidR="00350AF4" w:rsidRDefault="00350AF4" w:rsidP="008D0BE5"/>
    <w:p w:rsidR="00350AF4" w:rsidRDefault="00350AF4" w:rsidP="008D0BE5"/>
    <w:p w:rsidR="00350AF4" w:rsidRDefault="00350AF4" w:rsidP="008D0BE5"/>
    <w:p w:rsidR="00350AF4" w:rsidRDefault="00350AF4" w:rsidP="008D0BE5"/>
    <w:p w:rsidR="00350AF4" w:rsidRDefault="00350AF4" w:rsidP="008D0BE5"/>
    <w:p w:rsidR="00350AF4" w:rsidRDefault="00350AF4" w:rsidP="008D0BE5"/>
    <w:p w:rsidR="00350AF4" w:rsidRDefault="00350AF4" w:rsidP="008D0BE5"/>
    <w:p w:rsidR="00F42E3A" w:rsidRDefault="007B4F4E" w:rsidP="008D0BE5">
      <w:pPr>
        <w:pStyle w:val="Heading1"/>
      </w:pPr>
      <w:r>
        <w:t>Self-Reflection  of  Service  Learning  Project.</w:t>
      </w:r>
      <w:bookmarkEnd w:id="0"/>
    </w:p>
    <w:p w:rsidR="005C7C56" w:rsidRDefault="007B4F4E" w:rsidP="008D0BE5">
      <w:pPr>
        <w:pStyle w:val="BylineAffiliation"/>
      </w:pPr>
      <w:r>
        <w:t>Christopher  Dubissette</w:t>
      </w:r>
    </w:p>
    <w:p w:rsidR="00D10F34" w:rsidRPr="00D10F34" w:rsidRDefault="007B4F4E" w:rsidP="00755773">
      <w:pPr>
        <w:pStyle w:val="BylineAffiliation"/>
      </w:pPr>
      <w:r>
        <w:t>New York City  Of  Technology</w:t>
      </w:r>
    </w:p>
    <w:p w:rsidR="00F42E3A" w:rsidRDefault="007B4F4E" w:rsidP="008D0BE5">
      <w:pPr>
        <w:pStyle w:val="BylineAffiliation"/>
      </w:pPr>
      <w:r>
        <w:t>Community  Health  Nursing</w:t>
      </w:r>
    </w:p>
    <w:p w:rsidR="000E1C62" w:rsidRDefault="000E1C62" w:rsidP="008D0BE5">
      <w:pPr>
        <w:pStyle w:val="BylineAffiliation"/>
      </w:pPr>
    </w:p>
    <w:p w:rsidR="000E1C62" w:rsidRDefault="007B4F4E" w:rsidP="008D0BE5">
      <w:pPr>
        <w:pStyle w:val="BylineAffiliation"/>
      </w:pPr>
      <w:r>
        <w:t>04/23/14</w:t>
      </w:r>
    </w:p>
    <w:p w:rsidR="00DF2B9D" w:rsidRDefault="007F5CE4" w:rsidP="00C00F03">
      <w:pPr>
        <w:pStyle w:val="Heading1"/>
        <w:jc w:val="left"/>
      </w:pPr>
      <w:r w:rsidRPr="008D0BE5">
        <w:br w:type="page"/>
      </w:r>
      <w:r w:rsidR="00C00F03">
        <w:lastRenderedPageBreak/>
        <w:t xml:space="preserve">                              </w:t>
      </w:r>
      <w:r w:rsidR="00F7712D">
        <w:t xml:space="preserve">  </w:t>
      </w:r>
      <w:r w:rsidR="007B4F4E">
        <w:t>Self-Reflection  of  Service  Learning  Project.</w:t>
      </w:r>
    </w:p>
    <w:p w:rsidR="00553E84" w:rsidRDefault="007B4F4E" w:rsidP="00965774">
      <w:pPr>
        <w:pStyle w:val="Body"/>
      </w:pPr>
      <w:r>
        <w:t>My  community  health  experience</w:t>
      </w:r>
      <w:r w:rsidR="00047156">
        <w:t xml:space="preserve">  this  semester </w:t>
      </w:r>
      <w:r>
        <w:t xml:space="preserve">  was  very  interesting </w:t>
      </w:r>
      <w:r w:rsidR="00427F01">
        <w:t xml:space="preserve"> and  fulfilling.  I  was  assigned  to  the  Nursing  Mentorship  Program  in  P.S  184,  a  s</w:t>
      </w:r>
      <w:r w:rsidR="00047156">
        <w:t xml:space="preserve">chool  located  in  Brownsville  Brooklyn  New  York.  </w:t>
      </w:r>
      <w:r w:rsidR="00965774">
        <w:t xml:space="preserve">This  class  contained   students  who  has  a  parent  or  both  parents  incarcerated.   </w:t>
      </w:r>
    </w:p>
    <w:p w:rsidR="00E77F57" w:rsidRDefault="00553E84" w:rsidP="00553E84">
      <w:pPr>
        <w:pStyle w:val="Body"/>
      </w:pPr>
      <w:r>
        <w:t>Objective  1:</w:t>
      </w:r>
    </w:p>
    <w:p w:rsidR="007C36BF" w:rsidRDefault="00553E84" w:rsidP="00553E84">
      <w:pPr>
        <w:pStyle w:val="Body"/>
      </w:pPr>
      <w:r>
        <w:t xml:space="preserve">  Demonstrates  individual  professionalism  through  personal  behaviors  and  appearance. </w:t>
      </w:r>
    </w:p>
    <w:p w:rsidR="005B48D1" w:rsidRDefault="000311A1" w:rsidP="00553E84">
      <w:pPr>
        <w:pStyle w:val="Body"/>
      </w:pPr>
      <w:r>
        <w:t xml:space="preserve">  A  full clinical day  was  dedicated  with  orienting  us</w:t>
      </w:r>
      <w:r w:rsidR="00015C62">
        <w:t>,</w:t>
      </w:r>
      <w:r>
        <w:t xml:space="preserve">  the students  with  the  tools  necessary  for  a  successful  and  meaningful  nursing  mentorship  program  in  P.S  184. </w:t>
      </w:r>
      <w:r w:rsidR="007C36BF">
        <w:t xml:space="preserve"> The  mentorship  program  was  a  new  concept  of  nursing  for  most of  us.  Playing  the  role  of  a  mentor  was  introduced  to  the  class  in  the  form of  role  playing,   discussion  and  viewing  a  video  tape</w:t>
      </w:r>
      <w:r w:rsidR="008B2F4C">
        <w:t xml:space="preserve">  on  social/emotional  learning.  An  eclectic  therapeutic  approach  to  helping  children  with  incarcerated parents</w:t>
      </w:r>
      <w:r w:rsidR="007C36BF">
        <w:t>.  At  the  end  of  the  session  the  role  of  nurse  mentor  was  clearer  to  us  and  was  ready  to  play  this  new  and  unique  role.</w:t>
      </w:r>
      <w:r w:rsidR="00015C62">
        <w:t xml:space="preserve">  We  had  to  be  fingerprinted  and  screened  by  The  New  York  City  Board  Of  Education  before  we  were  cleared  to  participate  in  any  activities   in  the  school.  It  is  one  of  the  policies  of  the  Board  of  Education  to  ensure  the  safety  of  the  children  under  their  care.  </w:t>
      </w:r>
      <w:r w:rsidR="007C36BF">
        <w:t xml:space="preserve">  </w:t>
      </w:r>
      <w:r>
        <w:t xml:space="preserve"> </w:t>
      </w:r>
      <w:r w:rsidR="00553E84">
        <w:t xml:space="preserve">  </w:t>
      </w:r>
      <w:r w:rsidR="007C36BF">
        <w:t xml:space="preserve"> </w:t>
      </w:r>
      <w:r w:rsidR="00553E84">
        <w:t>Being  a  nurse</w:t>
      </w:r>
      <w:r>
        <w:t xml:space="preserve">, </w:t>
      </w:r>
      <w:r w:rsidR="00553E84">
        <w:t xml:space="preserve">  professional  behavior  and  appearance  is  expected  at  all  times  in  the place  of  practice.  We  were  expected  to  appear  for  clinical  rotation  appropriately </w:t>
      </w:r>
      <w:r w:rsidR="00947AE7">
        <w:t xml:space="preserve"> dressed  and  wearing  t</w:t>
      </w:r>
      <w:r>
        <w:t>he  school  identification  card</w:t>
      </w:r>
      <w:r w:rsidR="00947AE7">
        <w:t xml:space="preserve">  at  all  times  while  on  the  school  property</w:t>
      </w:r>
      <w:r w:rsidR="00F9777A">
        <w:t xml:space="preserve">.  </w:t>
      </w:r>
      <w:r>
        <w:t xml:space="preserve">We  are </w:t>
      </w:r>
      <w:r w:rsidR="00F9777A">
        <w:t xml:space="preserve">  aware  of  the  school’s  attendance  and  lateness</w:t>
      </w:r>
      <w:r>
        <w:t xml:space="preserve"> policy</w:t>
      </w:r>
      <w:r w:rsidR="00947AE7">
        <w:t xml:space="preserve">  as  outlined  in  the  nursing  department’s guidelines. </w:t>
      </w:r>
      <w:r>
        <w:t xml:space="preserve">  In  the  first  meeting  of  the  students,</w:t>
      </w:r>
      <w:r w:rsidR="004B3A89">
        <w:t xml:space="preserve">  we  presented  introductory  </w:t>
      </w:r>
      <w:r w:rsidR="004B3A89">
        <w:lastRenderedPageBreak/>
        <w:t xml:space="preserve">letters  to  the  students,  which  explained   the  nurse  mentor  program  to the  guardians  of the  children.   The  following  week, </w:t>
      </w:r>
      <w:r>
        <w:t xml:space="preserve">  </w:t>
      </w:r>
      <w:r w:rsidR="00947AE7">
        <w:t xml:space="preserve"> </w:t>
      </w:r>
      <w:r w:rsidR="005B48D1">
        <w:t xml:space="preserve">I  completed  the  functional  health  pattern </w:t>
      </w:r>
      <w:r w:rsidR="00E2044F">
        <w:t xml:space="preserve"> assessment  screening  tool  with  </w:t>
      </w:r>
      <w:r w:rsidR="005B48D1">
        <w:t xml:space="preserve"> my  mentee  student.   The  instrument  screened  for  all  behaviors  that  affected the  child’s  health.  The  name  of the  child  was  not  required,  at  the  same  time,  </w:t>
      </w:r>
      <w:r>
        <w:t>is</w:t>
      </w:r>
      <w:r w:rsidR="005B48D1">
        <w:t xml:space="preserve"> </w:t>
      </w:r>
      <w:r w:rsidR="000B6027">
        <w:t xml:space="preserve"> required</w:t>
      </w:r>
      <w:r w:rsidR="005B48D1">
        <w:t xml:space="preserve">  to protect  the  information  that  was  obtained  f</w:t>
      </w:r>
      <w:r w:rsidR="000B6027">
        <w:t>rom the  student  as  set   forth by  the  HIPAA  privacy  rule  and  the  ethical  and  professional  nursing  code  and  standards  of  care  for  community  based  nursing.  We  are  expected  to  report  any  inappropriate</w:t>
      </w:r>
      <w:r w:rsidR="00753E0C">
        <w:t xml:space="preserve"> and  potentially  criminal  </w:t>
      </w:r>
      <w:r w:rsidR="000B6027">
        <w:t xml:space="preserve">  behaviors  to  our  clinical  </w:t>
      </w:r>
      <w:r w:rsidR="00206F35">
        <w:t xml:space="preserve">professor  that  was  </w:t>
      </w:r>
      <w:r w:rsidR="00E3784D">
        <w:t xml:space="preserve">obtained  from  the  students  as  we  interviewed  and  interacted  with them.  We  prepared  and  demonstrated  acceptable  forms  of   social  and  emotional   behavioral  patterns  in the  form  of  skits  and  other  learning  activities. </w:t>
      </w:r>
      <w:r w:rsidR="000B6027">
        <w:t xml:space="preserve"> </w:t>
      </w:r>
      <w:r w:rsidR="00F9777A">
        <w:t xml:space="preserve"> </w:t>
      </w:r>
      <w:r w:rsidR="00E3784D">
        <w:t>We  demonstrated  and  acted  out  aggressive,  passive and  assertive  form  of behaviors.</w:t>
      </w:r>
    </w:p>
    <w:p w:rsidR="00E77F57" w:rsidRDefault="00753E0C" w:rsidP="00553E84">
      <w:pPr>
        <w:pStyle w:val="Body"/>
      </w:pPr>
      <w:r>
        <w:t xml:space="preserve">Objective </w:t>
      </w:r>
      <w:r w:rsidR="00E77F57">
        <w:t xml:space="preserve"> 2:</w:t>
      </w:r>
      <w:r>
        <w:t xml:space="preserve"> </w:t>
      </w:r>
    </w:p>
    <w:p w:rsidR="00753E0C" w:rsidRDefault="00753E0C" w:rsidP="00553E84">
      <w:pPr>
        <w:pStyle w:val="Body"/>
      </w:pPr>
      <w:r>
        <w:t xml:space="preserve">  Employ  analytical  and critical  thinking  skills  when  providing  care  to  individuals  and  families  in the  community  setting.</w:t>
      </w:r>
    </w:p>
    <w:p w:rsidR="00C00F03" w:rsidRDefault="00AF5138" w:rsidP="00753E0C">
      <w:pPr>
        <w:pStyle w:val="Body"/>
        <w:ind w:firstLine="0"/>
      </w:pPr>
      <w:r>
        <w:t>As  the  weeks  went  on</w:t>
      </w:r>
      <w:r w:rsidR="00F7712D">
        <w:t>,</w:t>
      </w:r>
      <w:r>
        <w:t xml:space="preserve">  we  continued  to  interview  and  interact  with  the  mentee  students  to obtain  information  and  to  develop  a  trusting  relationship  with</w:t>
      </w:r>
      <w:r w:rsidR="0014065C">
        <w:t xml:space="preserve">  them</w:t>
      </w:r>
      <w:r>
        <w:t>.  From  the information  gathered  it  was  clear  tha</w:t>
      </w:r>
      <w:r w:rsidR="00D20171">
        <w:t xml:space="preserve">t  some  of  the  personal,  educational  and  </w:t>
      </w:r>
      <w:r>
        <w:t xml:space="preserve">  health  patterns  </w:t>
      </w:r>
      <w:r w:rsidR="00D20171">
        <w:t xml:space="preserve">the  students  had  developed  needed  to  be  modified  for  the  students  to  have  successful  outcomes.  </w:t>
      </w:r>
      <w:r w:rsidR="00F7712D">
        <w:t xml:space="preserve">A  number  of  relevant  </w:t>
      </w:r>
      <w:r w:rsidR="00D20171">
        <w:t xml:space="preserve"> </w:t>
      </w:r>
      <w:r w:rsidR="00F7712D">
        <w:t>topics  were  developed  and  presented to  the  students.  Exercise  and  sleep  patterns,  healthy  diet,  decision  making,</w:t>
      </w:r>
      <w:r w:rsidR="00031ED6">
        <w:t xml:space="preserve">  self-esteem</w:t>
      </w:r>
      <w:r w:rsidR="00F7712D">
        <w:t xml:space="preserve">  and  basic  safety  issues.  </w:t>
      </w:r>
      <w:r w:rsidR="00031ED6">
        <w:t xml:space="preserve">The  lessons </w:t>
      </w:r>
      <w:r w:rsidR="00C00F03">
        <w:t xml:space="preserve"> were  presented  to students  as  skits,  demonstrations,  and  discussions.  </w:t>
      </w:r>
    </w:p>
    <w:p w:rsidR="00E77F57" w:rsidRDefault="00C00F03" w:rsidP="00753E0C">
      <w:pPr>
        <w:pStyle w:val="Body"/>
        <w:ind w:firstLine="0"/>
      </w:pPr>
      <w:r>
        <w:t xml:space="preserve">Most  of  the  students  attended  school  without  having breakfast  in  the  morning, skipping  </w:t>
      </w:r>
      <w:r>
        <w:lastRenderedPageBreak/>
        <w:t>the  most  important  meal  of the  day.  They  preferred junk  food  than  a  balanced  diet  which  included  fruits  and  veget</w:t>
      </w:r>
      <w:r w:rsidR="001E155E">
        <w:t>ables.  My  mentee  student  has</w:t>
      </w:r>
      <w:r>
        <w:t xml:space="preserve">  a  behavioral  problem,  for which  he  was  prescribed  medication  to  keep  him  under  control.  </w:t>
      </w:r>
      <w:r w:rsidR="00DF6BE3">
        <w:t>When  he  did  not  take  his  medication for  any  significant  period  of  time,  he  beca</w:t>
      </w:r>
      <w:r w:rsidR="0076699E">
        <w:t>me  violent  and  unpredictable</w:t>
      </w:r>
      <w:r w:rsidR="00DF6BE3">
        <w:t xml:space="preserve">.  His </w:t>
      </w:r>
      <w:r w:rsidR="00E77F57">
        <w:t xml:space="preserve"> behavior  is </w:t>
      </w:r>
      <w:r w:rsidR="00DF6BE3">
        <w:t xml:space="preserve">  considered  a  safety  issue  for  other  students   and  himself.    In-most</w:t>
      </w:r>
      <w:r w:rsidR="00143052">
        <w:t xml:space="preserve">  cases  he  will  be  </w:t>
      </w:r>
      <w:r w:rsidR="00DF6BE3">
        <w:t xml:space="preserve">  suspended  for  his  actions    and  made  to  restart   his  medication</w:t>
      </w:r>
      <w:r w:rsidR="00E77F57">
        <w:t xml:space="preserve">  before  returning  to  school.  When  I  inquire  whether  he  took  his  medication  before  attending  school  in  the  morning,  he  says  yes,  as  to  say don’t  ask.  </w:t>
      </w:r>
      <w:r w:rsidR="00DF6BE3">
        <w:t xml:space="preserve"> </w:t>
      </w:r>
      <w:r w:rsidR="00143052">
        <w:t>At  this  point,  outside  supervision  is  needed  to  assist  him  in  compliance  with  his  regimen.  His</w:t>
      </w:r>
      <w:r w:rsidR="00DF6BE3">
        <w:t xml:space="preserve"> behavior  at  ho</w:t>
      </w:r>
      <w:r w:rsidR="00143052">
        <w:t>me  is  not  much  different.  His  mother,  who is  head  of  his  household,    has  very  little  influence  on his  behavior  and  his  compliance  with  his</w:t>
      </w:r>
      <w:r w:rsidR="001E155E">
        <w:t xml:space="preserve">  medication</w:t>
      </w:r>
      <w:r w:rsidR="00143052">
        <w:t xml:space="preserve">  therapy.</w:t>
      </w:r>
    </w:p>
    <w:p w:rsidR="00E77F57" w:rsidRDefault="00E77F57" w:rsidP="00753E0C">
      <w:pPr>
        <w:pStyle w:val="Body"/>
        <w:ind w:firstLine="0"/>
      </w:pPr>
      <w:r>
        <w:t>Objective  3:</w:t>
      </w:r>
    </w:p>
    <w:p w:rsidR="00E77F57" w:rsidRDefault="00E77F57" w:rsidP="00753E0C">
      <w:pPr>
        <w:pStyle w:val="Body"/>
        <w:ind w:firstLine="0"/>
      </w:pPr>
      <w:r>
        <w:t xml:space="preserve">Effectively  communicate  with  diverse  groups  </w:t>
      </w:r>
      <w:r w:rsidR="005262FB">
        <w:t xml:space="preserve">and  disciplines  using  a  variety  of  strategies  regarding  the  health  needs  of  individuals  and  families  in  the  community  setting. </w:t>
      </w:r>
    </w:p>
    <w:p w:rsidR="003E0CF6" w:rsidRDefault="003E0CF6" w:rsidP="00753E0C">
      <w:pPr>
        <w:pStyle w:val="Body"/>
        <w:ind w:firstLine="0"/>
      </w:pPr>
      <w:r>
        <w:t xml:space="preserve">   The  students  in  the  f</w:t>
      </w:r>
      <w:r w:rsidR="001E155E">
        <w:t>ifth  grade  reading  level  is</w:t>
      </w:r>
      <w:r>
        <w:t xml:space="preserve">  between  2</w:t>
      </w:r>
      <w:r w:rsidRPr="003E0CF6">
        <w:rPr>
          <w:vertAlign w:val="superscript"/>
        </w:rPr>
        <w:t>nd</w:t>
      </w:r>
      <w:r>
        <w:t xml:space="preserve">  and  3</w:t>
      </w:r>
      <w:r w:rsidRPr="003E0CF6">
        <w:rPr>
          <w:vertAlign w:val="superscript"/>
        </w:rPr>
        <w:t>rd</w:t>
      </w:r>
      <w:r w:rsidR="00E918F1">
        <w:t xml:space="preserve">  grade  level.  </w:t>
      </w:r>
      <w:r>
        <w:t xml:space="preserve">  </w:t>
      </w:r>
      <w:r w:rsidR="00E108C0">
        <w:t>We  therefore  had  to  adjust  and  plan the  instructions  to  suite  the  level  of   the students.  My  mentee  student  reads  at  a  2</w:t>
      </w:r>
      <w:r w:rsidR="00E108C0" w:rsidRPr="00E108C0">
        <w:rPr>
          <w:vertAlign w:val="superscript"/>
        </w:rPr>
        <w:t>nd</w:t>
      </w:r>
      <w:r w:rsidR="00E108C0">
        <w:t xml:space="preserve">  grade  level.  He  is  pulled  out  from  the  class  daily  for  speech  development.  </w:t>
      </w:r>
      <w:r w:rsidR="006E7A68">
        <w:t xml:space="preserve">With  this in  mind,  I  communicate  with him  </w:t>
      </w:r>
      <w:r w:rsidR="00E918F1">
        <w:t xml:space="preserve">in a  way  he  can  understand  and without  belittling  or  embarrassing  him.   </w:t>
      </w:r>
      <w:r w:rsidR="006E7A68">
        <w:t xml:space="preserve"> Many  methods  were  used  to  communicate our  message  to  them.  Demonstrations</w:t>
      </w:r>
      <w:r w:rsidR="000F30E7">
        <w:t xml:space="preserve">  and  skits  were  most  frequently  used  to  explain  concepts. Even  though  they  had  students  who  spoke  other  languages  in  the  classroom,  English  is  the  dominant  language  used  in  the  classroom.</w:t>
      </w:r>
      <w:r w:rsidR="00E918F1">
        <w:t xml:space="preserve">  During  class  discussion,  some  of  the  students  will  appear  to  be  shy  and  has  to  be  called  upon  to  </w:t>
      </w:r>
      <w:r w:rsidR="00E918F1">
        <w:lastRenderedPageBreak/>
        <w:t xml:space="preserve">answer or  participate  in the  discussions.    </w:t>
      </w:r>
    </w:p>
    <w:p w:rsidR="000F30E7" w:rsidRDefault="000F30E7" w:rsidP="00683120">
      <w:pPr>
        <w:pStyle w:val="Body"/>
        <w:tabs>
          <w:tab w:val="left" w:pos="2575"/>
        </w:tabs>
        <w:ind w:firstLine="0"/>
      </w:pPr>
      <w:r>
        <w:t xml:space="preserve">Objective </w:t>
      </w:r>
      <w:r w:rsidR="00683120">
        <w:t xml:space="preserve"> 4  </w:t>
      </w:r>
    </w:p>
    <w:p w:rsidR="00613FE3" w:rsidRDefault="00683120" w:rsidP="00683120">
      <w:pPr>
        <w:pStyle w:val="Body"/>
        <w:tabs>
          <w:tab w:val="left" w:pos="2575"/>
        </w:tabs>
        <w:ind w:firstLine="0"/>
      </w:pPr>
      <w:r>
        <w:t xml:space="preserve">                    Establish </w:t>
      </w:r>
      <w:r w:rsidR="00A07081">
        <w:t xml:space="preserve">environment  conducive  to  learn  and  use  a  plan  for  learners  based  on  evidence  based  practice.  </w:t>
      </w:r>
    </w:p>
    <w:p w:rsidR="00A53D67" w:rsidRDefault="00613FE3" w:rsidP="00683120">
      <w:pPr>
        <w:pStyle w:val="Body"/>
        <w:tabs>
          <w:tab w:val="left" w:pos="2575"/>
        </w:tabs>
        <w:ind w:firstLine="0"/>
      </w:pPr>
      <w:r>
        <w:t xml:space="preserve">      The  group  I  was  assigned  to  had  to  present  to  the  both  classes  basic  safety  issues.  After  many  discussions  and  researching  safety  issues  among  teens,  </w:t>
      </w:r>
      <w:r w:rsidR="00A53D67">
        <w:t xml:space="preserve">we  came  up  with  bullying  and  cyber  safety as  viable  topics. </w:t>
      </w:r>
      <w:r w:rsidR="00E918F1">
        <w:t xml:space="preserve"> Bullying  is  a  common  and  a  </w:t>
      </w:r>
      <w:r w:rsidR="00A53D67">
        <w:t xml:space="preserve"> serious  issue  between  teens.  Bulling  has  led  </w:t>
      </w:r>
      <w:r w:rsidR="00E918F1">
        <w:t xml:space="preserve">  to  </w:t>
      </w:r>
      <w:r w:rsidR="00A53D67">
        <w:t>depression,  suicide,  and  violence  between  the  perpetrator  and</w:t>
      </w:r>
      <w:r w:rsidR="00E918F1">
        <w:t xml:space="preserve">  the  target,  in  some  cases.  </w:t>
      </w:r>
      <w:r w:rsidR="00A53D67">
        <w:t xml:space="preserve"> Strategies  that  will  lead  to  successful  </w:t>
      </w:r>
      <w:r w:rsidR="00E918F1">
        <w:t>out</w:t>
      </w:r>
      <w:r w:rsidR="002E4B42">
        <w:t xml:space="preserve">comes  in  handling  bullies  and  potential  dehumanizing  behavior  was  developed.  </w:t>
      </w:r>
    </w:p>
    <w:p w:rsidR="00683120" w:rsidRDefault="00A53D67" w:rsidP="00683120">
      <w:pPr>
        <w:pStyle w:val="Body"/>
        <w:tabs>
          <w:tab w:val="left" w:pos="2575"/>
        </w:tabs>
        <w:ind w:firstLine="0"/>
      </w:pPr>
      <w:r>
        <w:t>Most  teens  now has</w:t>
      </w:r>
      <w:r w:rsidR="002E4B42">
        <w:t xml:space="preserve">  a</w:t>
      </w:r>
      <w:r>
        <w:t xml:space="preserve">  smart  phones  with  access to  the  int</w:t>
      </w:r>
      <w:r w:rsidR="001259F5">
        <w:t xml:space="preserve">ernet.  Others  have  established </w:t>
      </w:r>
      <w:r>
        <w:t xml:space="preserve"> some type of  social  network  accounts.  Proper  behavior  when  using  the  internet  and  </w:t>
      </w:r>
      <w:r w:rsidR="000C555F">
        <w:t>protecting  themselves  in</w:t>
      </w:r>
      <w:r w:rsidR="001259F5">
        <w:t xml:space="preserve">  relationships  and  </w:t>
      </w:r>
      <w:r w:rsidR="000C555F">
        <w:t xml:space="preserve">  their  identities  fro</w:t>
      </w:r>
      <w:r w:rsidR="002E4B42">
        <w:t xml:space="preserve">m  predators  and  hackers  was  developed  for  our  presentation  to  the  students.  </w:t>
      </w:r>
      <w:r w:rsidR="001259F5">
        <w:t xml:space="preserve"> </w:t>
      </w:r>
    </w:p>
    <w:p w:rsidR="001259F5" w:rsidRDefault="001259F5" w:rsidP="00683120">
      <w:pPr>
        <w:pStyle w:val="Body"/>
        <w:tabs>
          <w:tab w:val="left" w:pos="2575"/>
        </w:tabs>
        <w:ind w:firstLine="0"/>
      </w:pPr>
      <w:r>
        <w:t>Objective  5.</w:t>
      </w:r>
    </w:p>
    <w:p w:rsidR="001259F5" w:rsidRDefault="00755773" w:rsidP="00683120">
      <w:pPr>
        <w:pStyle w:val="Body"/>
        <w:tabs>
          <w:tab w:val="left" w:pos="2575"/>
        </w:tabs>
        <w:ind w:firstLine="0"/>
      </w:pPr>
      <w:r>
        <w:t xml:space="preserve">    Utilizing  informational  technology  when  managing  individuals  and  families  in  the  community. </w:t>
      </w:r>
    </w:p>
    <w:p w:rsidR="000F30E7" w:rsidRDefault="002E4B42" w:rsidP="00753E0C">
      <w:pPr>
        <w:pStyle w:val="Body"/>
        <w:ind w:firstLine="0"/>
      </w:pPr>
      <w:r>
        <w:t xml:space="preserve">The  internet  is  the  fastest  way  to  obtain  information  and  it  is  used  by  most  students  today  as  a  form of  socializing  through  Face  book,  twitter,  and  Instagram.  </w:t>
      </w:r>
      <w:r w:rsidR="00A400D4">
        <w:t xml:space="preserve">Awareness  of  internet  safety  a  key  concern  of  my  group  in  its  presentation  to  the  students  of  P.S184. </w:t>
      </w:r>
      <w:r w:rsidR="00C917D2">
        <w:t xml:space="preserve"> </w:t>
      </w:r>
      <w:r w:rsidR="00FB7A07">
        <w:t xml:space="preserve">  </w:t>
      </w:r>
      <w:r w:rsidR="00A400D4">
        <w:t xml:space="preserve"> At  the  end  of our  presentation  each  student  should:</w:t>
      </w:r>
    </w:p>
    <w:p w:rsidR="00A400D4" w:rsidRDefault="00A400D4" w:rsidP="00A400D4">
      <w:pPr>
        <w:pStyle w:val="Body"/>
        <w:numPr>
          <w:ilvl w:val="0"/>
          <w:numId w:val="2"/>
        </w:numPr>
      </w:pPr>
      <w:r>
        <w:t xml:space="preserve"> Never  give  out  personal  details  that  would  identify  who  they  are,  such  as  name, address,  phone  number,  school  or  photograph.</w:t>
      </w:r>
    </w:p>
    <w:p w:rsidR="00260268" w:rsidRDefault="00A400D4" w:rsidP="00260268">
      <w:pPr>
        <w:pStyle w:val="Body"/>
        <w:numPr>
          <w:ilvl w:val="0"/>
          <w:numId w:val="2"/>
        </w:numPr>
      </w:pPr>
      <w:r>
        <w:lastRenderedPageBreak/>
        <w:t xml:space="preserve">Tell  a  parent  or  teacher  if  they  see  any  bad  language  or  pictures  on the  internet,  or </w:t>
      </w:r>
      <w:r w:rsidR="00260268">
        <w:t xml:space="preserve">if  anyone  write </w:t>
      </w:r>
      <w:r>
        <w:t xml:space="preserve"> </w:t>
      </w:r>
      <w:r w:rsidR="00C917D2">
        <w:t>them  anything  they</w:t>
      </w:r>
      <w:r w:rsidR="00260268">
        <w:t xml:space="preserve">  don’t  like.</w:t>
      </w:r>
    </w:p>
    <w:p w:rsidR="00260268" w:rsidRDefault="00260268" w:rsidP="00260268">
      <w:pPr>
        <w:pStyle w:val="Body"/>
        <w:numPr>
          <w:ilvl w:val="0"/>
          <w:numId w:val="2"/>
        </w:numPr>
      </w:pPr>
      <w:r>
        <w:t xml:space="preserve">Don’t  reply  to  any  messages  or  bulletin  board  items  that  are  suggestive,  obscene,  aggressive,  or  distressing.  </w:t>
      </w:r>
    </w:p>
    <w:p w:rsidR="00260268" w:rsidRDefault="00260268" w:rsidP="00260268">
      <w:pPr>
        <w:pStyle w:val="Body"/>
        <w:numPr>
          <w:ilvl w:val="0"/>
          <w:numId w:val="2"/>
        </w:numPr>
      </w:pPr>
      <w:r>
        <w:t xml:space="preserve">Don’t  use  bad  language  online,  neither  take  part  in  arguments  or  fights  online.  </w:t>
      </w:r>
    </w:p>
    <w:p w:rsidR="00260268" w:rsidRDefault="00260268" w:rsidP="00260268">
      <w:pPr>
        <w:pStyle w:val="Body"/>
        <w:numPr>
          <w:ilvl w:val="0"/>
          <w:numId w:val="2"/>
        </w:numPr>
      </w:pPr>
      <w:r>
        <w:t xml:space="preserve">Don’t  accept  offers  of  money  or  presents,  even  free  offers. </w:t>
      </w:r>
    </w:p>
    <w:p w:rsidR="00260268" w:rsidRDefault="00260268" w:rsidP="00260268">
      <w:pPr>
        <w:pStyle w:val="Body"/>
        <w:numPr>
          <w:ilvl w:val="0"/>
          <w:numId w:val="2"/>
        </w:numPr>
      </w:pPr>
      <w:r>
        <w:t xml:space="preserve">Don’t  order  anything  online  or  give  out  credit  card  details.  </w:t>
      </w:r>
    </w:p>
    <w:p w:rsidR="00510913" w:rsidRDefault="00510913" w:rsidP="00260268">
      <w:pPr>
        <w:pStyle w:val="Body"/>
        <w:numPr>
          <w:ilvl w:val="0"/>
          <w:numId w:val="2"/>
        </w:numPr>
      </w:pPr>
      <w:r>
        <w:t xml:space="preserve">Don’t  enter  chat rooms  and  websites  that  you  have  agreed  with  your  parents  are  off  limits.  </w:t>
      </w:r>
    </w:p>
    <w:p w:rsidR="007B13D3" w:rsidRDefault="00510913" w:rsidP="00260268">
      <w:pPr>
        <w:pStyle w:val="Body"/>
        <w:numPr>
          <w:ilvl w:val="0"/>
          <w:numId w:val="2"/>
        </w:numPr>
      </w:pPr>
      <w:r>
        <w:t>Don’t  arrange any  face-</w:t>
      </w:r>
      <w:r w:rsidR="007B13D3">
        <w:t xml:space="preserve">to-face  meetings  with  anyone  you  have  met  on  the  internet  unless your  parents  consent  and  they  accompany  you.  </w:t>
      </w:r>
    </w:p>
    <w:p w:rsidR="007B13D3" w:rsidRDefault="007B13D3" w:rsidP="007B13D3">
      <w:pPr>
        <w:pStyle w:val="Body"/>
        <w:ind w:left="720" w:firstLine="0"/>
      </w:pPr>
      <w:r>
        <w:t>Objective  6.</w:t>
      </w:r>
    </w:p>
    <w:p w:rsidR="007B13D3" w:rsidRDefault="007B13D3" w:rsidP="007B13D3">
      <w:pPr>
        <w:pStyle w:val="Body"/>
        <w:ind w:left="720" w:firstLine="0"/>
      </w:pPr>
      <w:r>
        <w:t>Demonstrate  a  commitment  to  professional  development.</w:t>
      </w:r>
    </w:p>
    <w:p w:rsidR="00FB7A07" w:rsidRDefault="00510913" w:rsidP="007B13D3">
      <w:pPr>
        <w:pStyle w:val="Body"/>
        <w:ind w:left="720" w:firstLine="0"/>
      </w:pPr>
      <w:r>
        <w:t xml:space="preserve"> </w:t>
      </w:r>
      <w:r w:rsidR="00260268">
        <w:t xml:space="preserve">  </w:t>
      </w:r>
      <w:r w:rsidR="000D45C5">
        <w:t xml:space="preserve">It  is  important that  the  community  health  nurse  join  professional </w:t>
      </w:r>
      <w:r w:rsidR="005775FB">
        <w:t>organizations  such  as</w:t>
      </w:r>
      <w:r w:rsidR="000D45C5">
        <w:t xml:space="preserve">  The  New  York  State  Nurses  Association  (NYSNA),  other  professional  organizations</w:t>
      </w:r>
      <w:r w:rsidR="004635A9">
        <w:t xml:space="preserve">  such  as  The  American  Nurses  Association,  The  National  League  For  Nursing</w:t>
      </w:r>
      <w:r w:rsidR="000D45C5">
        <w:t xml:space="preserve">  </w:t>
      </w:r>
      <w:r w:rsidR="00E74F5D">
        <w:t>and</w:t>
      </w:r>
      <w:r w:rsidR="00C917D2">
        <w:t xml:space="preserve">  subscribe  to  </w:t>
      </w:r>
      <w:r w:rsidR="00E74F5D">
        <w:t xml:space="preserve">  professional  </w:t>
      </w:r>
      <w:r w:rsidR="00C917D2">
        <w:t xml:space="preserve"> magazines  and  </w:t>
      </w:r>
      <w:r w:rsidR="000D45C5">
        <w:t xml:space="preserve"> journals</w:t>
      </w:r>
      <w:r w:rsidR="00C917D2">
        <w:t xml:space="preserve">,   participate  in  </w:t>
      </w:r>
      <w:r w:rsidR="000D45C5">
        <w:t xml:space="preserve"> journal  clubs</w:t>
      </w:r>
      <w:r w:rsidR="00A57482">
        <w:t xml:space="preserve">  to  assist  the  nurse in  </w:t>
      </w:r>
      <w:r w:rsidR="00827623">
        <w:t>keeping  current  with  changes  in  the  profession</w:t>
      </w:r>
      <w:r w:rsidR="00C917D2">
        <w:t>,  participate  in</w:t>
      </w:r>
      <w:r w:rsidR="004635A9">
        <w:t xml:space="preserve">  continued  educati</w:t>
      </w:r>
      <w:r w:rsidR="00C917D2">
        <w:t xml:space="preserve">on  classes  and  </w:t>
      </w:r>
      <w:r w:rsidR="00F76A06">
        <w:t xml:space="preserve">certifications  like  CPR,  which  is  required  every  two  years,  Pediatric  Advance  Life  Support(PALS)  and  Advance  Cardiovascular  Life  Support (ACLS).  </w:t>
      </w:r>
      <w:r w:rsidR="004635A9">
        <w:t xml:space="preserve"> </w:t>
      </w:r>
      <w:r w:rsidR="009240CB">
        <w:t xml:space="preserve"> Most  agencies  offers  paid  time  off  for  nurses  to  attend  continued  education  classes  and  offer  grand  rounds  learning  </w:t>
      </w:r>
      <w:r w:rsidR="00395FD9">
        <w:t xml:space="preserve">opportunity  </w:t>
      </w:r>
      <w:r w:rsidR="009240CB">
        <w:t xml:space="preserve">sessions  within  the  institution. </w:t>
      </w:r>
      <w:r w:rsidR="004635A9">
        <w:t xml:space="preserve"> </w:t>
      </w:r>
      <w:r w:rsidR="000D45C5">
        <w:t xml:space="preserve">  </w:t>
      </w:r>
      <w:r w:rsidR="00A57482">
        <w:t xml:space="preserve">The  committed  community  health  </w:t>
      </w:r>
      <w:r w:rsidR="00A57482">
        <w:lastRenderedPageBreak/>
        <w:t>nurse  is  consistently  in</w:t>
      </w:r>
      <w:r w:rsidR="00E74F5D">
        <w:t xml:space="preserve">  touch with  the community  based  </w:t>
      </w:r>
      <w:r w:rsidR="00A57482">
        <w:t xml:space="preserve">  organizations  and  helping  members  of  the  community  take  advantage  of  t</w:t>
      </w:r>
      <w:r w:rsidR="00E74F5D">
        <w:t>he  resources  they  offer  for  social  development</w:t>
      </w:r>
      <w:r w:rsidR="00A57482">
        <w:t xml:space="preserve">. </w:t>
      </w:r>
      <w:r w:rsidR="00395FD9">
        <w:t xml:space="preserve">  The  community  health  nurse  is  considered  to  be  a  community  resource  person  who  individuals  look  for  help  in  the  time  of  need  and  for  guidance.    </w:t>
      </w:r>
    </w:p>
    <w:p w:rsidR="00FB7A07" w:rsidRDefault="00FB7A07" w:rsidP="007B13D3">
      <w:pPr>
        <w:pStyle w:val="Body"/>
        <w:ind w:left="720" w:firstLine="0"/>
      </w:pPr>
      <w:r>
        <w:t>Objectives  7.</w:t>
      </w:r>
    </w:p>
    <w:p w:rsidR="00FB7A07" w:rsidRDefault="00FB7A07" w:rsidP="007B13D3">
      <w:pPr>
        <w:pStyle w:val="Body"/>
        <w:ind w:left="720" w:firstLine="0"/>
      </w:pPr>
      <w:r>
        <w:t xml:space="preserve">Incorporate  professional  nursing  standards  and  accountability  into  practice.  </w:t>
      </w:r>
    </w:p>
    <w:p w:rsidR="00AD2E5E" w:rsidRDefault="00AD2E5E" w:rsidP="007B13D3">
      <w:pPr>
        <w:pStyle w:val="Body"/>
        <w:ind w:left="720" w:firstLine="0"/>
      </w:pPr>
      <w:r>
        <w:t>The goal of  the  community  health  nurse  is  respect for  the community  in  which  they  serve.  Providing  servi</w:t>
      </w:r>
      <w:r w:rsidR="000A3586">
        <w:t xml:space="preserve">ce  with  dignity,  compassion,  respect  for  culture  to  prevent  injury  and  disease.  The  community  health  nurse  is  the  advocate  for  the  care  of  individuals,  </w:t>
      </w:r>
      <w:r w:rsidR="00561872">
        <w:t xml:space="preserve">families,  community  and  population.  The  nurse  is  aware  of  agency  policies  and  procedures  and is  an  agent  of  change  for  the  best  interest  of  the  patient  or  community.  </w:t>
      </w:r>
      <w:r w:rsidR="00266CB4">
        <w:t>The  nurse  lobbies  the  legislature   for  change   and   to  secure    resources  for  the</w:t>
      </w:r>
      <w:r w:rsidR="00395FD9">
        <w:t xml:space="preserve">  health  of </w:t>
      </w:r>
      <w:r w:rsidR="00266CB4">
        <w:t xml:space="preserve">  </w:t>
      </w:r>
      <w:r w:rsidR="00395FD9">
        <w:t>community.</w:t>
      </w:r>
    </w:p>
    <w:p w:rsidR="009240CB" w:rsidRDefault="009240CB" w:rsidP="007B13D3">
      <w:pPr>
        <w:pStyle w:val="Body"/>
        <w:ind w:left="720" w:firstLine="0"/>
      </w:pPr>
      <w:r>
        <w:t xml:space="preserve">Objectives  8.  </w:t>
      </w:r>
    </w:p>
    <w:p w:rsidR="009240CB" w:rsidRDefault="009240CB" w:rsidP="007B13D3">
      <w:pPr>
        <w:pStyle w:val="Body"/>
        <w:ind w:left="720" w:firstLine="0"/>
      </w:pPr>
      <w:r>
        <w:t xml:space="preserve">Collaborate  with  clients,  significant  support  persons  members  of  the  health  care  team. </w:t>
      </w:r>
    </w:p>
    <w:p w:rsidR="00BE7888" w:rsidRDefault="009240CB" w:rsidP="007B13D3">
      <w:pPr>
        <w:pStyle w:val="Body"/>
        <w:ind w:left="720" w:firstLine="0"/>
      </w:pPr>
      <w:r>
        <w:t>As   the  patient  advocate  the  community  health  works  with  the  multidisciplinar</w:t>
      </w:r>
      <w:r w:rsidR="00664360">
        <w:t xml:space="preserve">y  team  to  obtain  resources  to  assist  the  client.  My  mentee  student  is  diagnosed  with  behavioral  problems,  </w:t>
      </w:r>
      <w:r w:rsidR="00B874B4">
        <w:t xml:space="preserve">for  which  he  is  on  medication.  When  he  is  not  in  compliant  with  his  regimen  he  becomes  violent  and  disruptive,  which  gets  him  suspended.  This  puts  him  at  risk of  falling  through the  cracks  of the  school  system  to  the  crime  filled  streets  of  Brownsville.  He  needs  the  intervention  of  other  care  teams  </w:t>
      </w:r>
      <w:r w:rsidR="00B874B4">
        <w:lastRenderedPageBreak/>
        <w:t xml:space="preserve">to  stop  him  from </w:t>
      </w:r>
      <w:r w:rsidR="00A91973">
        <w:t xml:space="preserve"> falling  through  the  cracks  of  the  school system.   The  services  of  the</w:t>
      </w:r>
      <w:r w:rsidR="00B874B4">
        <w:t xml:space="preserve">  social  worker</w:t>
      </w:r>
      <w:r w:rsidR="00A91973">
        <w:t xml:space="preserve">  or  visiting  nurse</w:t>
      </w:r>
      <w:r w:rsidR="00B874B4">
        <w:t xml:space="preserve">  to  make  sure  he </w:t>
      </w:r>
      <w:r w:rsidR="00A91973">
        <w:t xml:space="preserve"> takes  his  medication as  he  should,  is  needed.  </w:t>
      </w:r>
      <w:r w:rsidR="00B874B4">
        <w:t xml:space="preserve">  The  services  of  a  C</w:t>
      </w:r>
      <w:r w:rsidR="00BE7888">
        <w:t xml:space="preserve">hild  Psychologist,  for  counselling  and  other </w:t>
      </w:r>
      <w:r w:rsidR="00A91973">
        <w:t xml:space="preserve"> forms  of  behavioral  therapy  is  also  needed.  </w:t>
      </w:r>
      <w:r w:rsidR="00BE7888">
        <w:t xml:space="preserve">  Just  suspension  from  school  for  his  misbehavior  is </w:t>
      </w:r>
      <w:r w:rsidR="00A91973">
        <w:t xml:space="preserve"> not  helping  him  to  improve  his  behavior,  it  is  only  helping  to  fall  further  behind  in  his  education.  </w:t>
      </w:r>
      <w:r w:rsidR="00BE7888">
        <w:t xml:space="preserve"> </w:t>
      </w:r>
    </w:p>
    <w:p w:rsidR="00BE7888" w:rsidRDefault="00BE7888" w:rsidP="007B13D3">
      <w:pPr>
        <w:pStyle w:val="Body"/>
        <w:ind w:left="720" w:firstLine="0"/>
      </w:pPr>
      <w:r>
        <w:t>Objectives  9</w:t>
      </w:r>
    </w:p>
    <w:p w:rsidR="00BE7888" w:rsidRDefault="00BE7888" w:rsidP="007B13D3">
      <w:pPr>
        <w:pStyle w:val="Body"/>
        <w:ind w:left="720" w:firstLine="0"/>
      </w:pPr>
      <w:r>
        <w:t xml:space="preserve">Recognize  the  impact  of  economics, politics, social  and  demographic  forces  that affect  the  delivery  of  health  care.  </w:t>
      </w:r>
    </w:p>
    <w:p w:rsidR="009240CB" w:rsidRDefault="00C072BF" w:rsidP="007B13D3">
      <w:pPr>
        <w:pStyle w:val="Body"/>
        <w:ind w:left="720" w:firstLine="0"/>
      </w:pPr>
      <w:r>
        <w:t>The  behavioral  problem</w:t>
      </w:r>
      <w:r w:rsidR="000114E8">
        <w:t xml:space="preserve">  puts  my  mentee  student  at  risk for  falling through  the  cracks  of  the  school  system  to  the </w:t>
      </w:r>
      <w:r>
        <w:t xml:space="preserve">  crime  filled </w:t>
      </w:r>
      <w:r w:rsidR="000114E8">
        <w:t xml:space="preserve"> stree</w:t>
      </w:r>
      <w:r>
        <w:t>ts  of   Brownsville  Brooklyn.    This  highlights</w:t>
      </w:r>
      <w:r w:rsidR="000114E8">
        <w:t xml:space="preserve">  the  inequity  and  disparity  of  the  sc</w:t>
      </w:r>
      <w:r>
        <w:t xml:space="preserve">hool and  health  care  system  in that  particular  area.  </w:t>
      </w:r>
      <w:r w:rsidR="000114E8">
        <w:t xml:space="preserve"> Being  a  black  male  with  a  behavioral problem in  Brownsville  Brooklyn,  all the  help  he  can  get   for  his  problem  from  the  school s</w:t>
      </w:r>
      <w:r>
        <w:t>ystem  is suspension.   I  have  seen  students</w:t>
      </w:r>
      <w:r w:rsidR="00557982">
        <w:t xml:space="preserve">  with  the  same  problem</w:t>
      </w:r>
      <w:r w:rsidR="000114E8">
        <w:t xml:space="preserve"> in  the  Village  of  North  Valley  Stream</w:t>
      </w:r>
      <w:r>
        <w:t xml:space="preserve">  N.Y</w:t>
      </w:r>
      <w:r w:rsidR="000114E8">
        <w:t xml:space="preserve">  school  sy</w:t>
      </w:r>
      <w:r w:rsidR="00557982">
        <w:t>stem.  The  children  in North  Valley  Stream  is  consistently  under  supervision  of  Gu</w:t>
      </w:r>
      <w:r>
        <w:t>idance  Counselors  and</w:t>
      </w:r>
      <w:r w:rsidR="00557982">
        <w:t xml:space="preserve"> school’s  Psychologist  in  helping  them to  manage  their  behavioral  problem. When  there  is a  cut  from  classes,  there  is  a  follow  up  phone  call  from  the  guidance  counselor to  determine  the  reason  for cutting.  </w:t>
      </w:r>
      <w:r w:rsidR="00A72C87">
        <w:t>I  guess  schools  in  more  af</w:t>
      </w:r>
      <w:r w:rsidR="00750762">
        <w:t>fluent  parts  of  Brooklyn</w:t>
      </w:r>
      <w:r w:rsidR="00A72C87">
        <w:t xml:space="preserve">  treatment  of  children  with  the  same</w:t>
      </w:r>
      <w:r w:rsidR="00750762">
        <w:t xml:space="preserve">  behavioral  problem  is</w:t>
      </w:r>
      <w:r w:rsidR="00A72C87">
        <w:t xml:space="preserve">  much  different.  </w:t>
      </w:r>
      <w:r w:rsidR="00557982">
        <w:t xml:space="preserve"> </w:t>
      </w:r>
      <w:r w:rsidR="00A72C87">
        <w:t>When  parents  get  involve  and  fight  for  better  conditions  for  their  children,  there  is  always  a  better  outcome.  T</w:t>
      </w:r>
      <w:r w:rsidR="00750762">
        <w:t xml:space="preserve">he  lack  of  parental  support  and  </w:t>
      </w:r>
      <w:r w:rsidR="00A72C87">
        <w:t xml:space="preserve"> failure  to  get involve</w:t>
      </w:r>
      <w:r w:rsidR="00750762">
        <w:t>d</w:t>
      </w:r>
      <w:r w:rsidR="00A72C87">
        <w:t xml:space="preserve">  in  organizations  </w:t>
      </w:r>
      <w:r w:rsidR="00A72C87">
        <w:lastRenderedPageBreak/>
        <w:t xml:space="preserve">like  </w:t>
      </w:r>
      <w:r w:rsidR="00750762">
        <w:t xml:space="preserve">the  PTA  and  </w:t>
      </w:r>
      <w:r w:rsidR="00A72C87">
        <w:t xml:space="preserve"> Community  Advisory  Board</w:t>
      </w:r>
      <w:r w:rsidR="00750762">
        <w:t xml:space="preserve">, and  other  political  action  committees  leads  to  the  reduced  allocation  of  resources for  services  and  cut  of  these  services </w:t>
      </w:r>
      <w:r w:rsidR="00500795">
        <w:t>when  there  is  budgetary  cuts</w:t>
      </w:r>
      <w:r w:rsidR="00750762">
        <w:t xml:space="preserve">  in the City.  Poor </w:t>
      </w:r>
      <w:r w:rsidR="00500795">
        <w:t xml:space="preserve"> communities  like  Brownsville  and  communities  which  are  not  properly  represented,</w:t>
      </w:r>
      <w:r w:rsidR="00750762">
        <w:t xml:space="preserve">  are  always the  first  to see  their  services  reduced  or  removed  altogether. </w:t>
      </w:r>
      <w:r w:rsidR="00A72C87">
        <w:t xml:space="preserve"> </w:t>
      </w:r>
      <w:r w:rsidR="00557982">
        <w:t xml:space="preserve">   </w:t>
      </w:r>
    </w:p>
    <w:p w:rsidR="00722BD8" w:rsidRDefault="00722BD8" w:rsidP="007B13D3">
      <w:pPr>
        <w:pStyle w:val="Body"/>
        <w:ind w:left="720" w:firstLine="0"/>
      </w:pPr>
      <w:r>
        <w:t>Summary.</w:t>
      </w:r>
    </w:p>
    <w:p w:rsidR="00722BD8" w:rsidRDefault="00500795" w:rsidP="007B13D3">
      <w:pPr>
        <w:pStyle w:val="Body"/>
        <w:ind w:left="720" w:firstLine="0"/>
      </w:pPr>
      <w:r>
        <w:t xml:space="preserve">           </w:t>
      </w:r>
      <w:r w:rsidR="00722BD8">
        <w:t>The  Nursing  Mentor  Program  in PS. 184  Brownsville    has  been  very  fulfilling  to  me. A  big  problem  there is  the  lack  of  male  role  models  in  the  community,  especially  being  African-American.  Statistics for that  section of  Brooklyn  has  shown</w:t>
      </w:r>
      <w:r>
        <w:t xml:space="preserve">  that  in</w:t>
      </w:r>
      <w:r w:rsidR="00722BD8">
        <w:t xml:space="preserve">  the  majority  of  homes,  the  male  or  father</w:t>
      </w:r>
      <w:r>
        <w:t xml:space="preserve">  does  not reside or  is  absent</w:t>
      </w:r>
      <w:r w:rsidR="00722BD8">
        <w:t>.  The  mother  is</w:t>
      </w:r>
      <w:r>
        <w:t xml:space="preserve">  in  most  cases  the  </w:t>
      </w:r>
      <w:r w:rsidR="00722BD8">
        <w:t xml:space="preserve"> head  of  the  house  hold. The  father  does  not  m</w:t>
      </w:r>
      <w:r>
        <w:t>an  up  and  take</w:t>
      </w:r>
      <w:r w:rsidR="0048219C">
        <w:t xml:space="preserve">  responsible  for  his  family.  It is  well  known </w:t>
      </w:r>
      <w:r>
        <w:t xml:space="preserve"> and</w:t>
      </w:r>
      <w:r w:rsidR="0048219C">
        <w:t xml:space="preserve"> documented  how  children  feels  when  the  father  do</w:t>
      </w:r>
      <w:r w:rsidR="00B82446">
        <w:t>es  not  play  a  part  in  their</w:t>
      </w:r>
      <w:r w:rsidR="0048219C">
        <w:t xml:space="preserve">  lives.   The  President  of  the  United  States,  Barrack  Obama, expressed  how  angry  he  was  because  of  the</w:t>
      </w:r>
      <w:r>
        <w:t xml:space="preserve">  absence  of  his  father  from</w:t>
      </w:r>
      <w:r w:rsidR="0048219C">
        <w:t xml:space="preserve">  his  life, in his  call  for  volunteers  to  his  mentor  program. </w:t>
      </w:r>
      <w:r w:rsidR="00EB6895">
        <w:t xml:space="preserve">  Brownsville is a  neighborhood  with  disparity  in  almost  every  area. In health, the area  is  plagued  with  very</w:t>
      </w:r>
      <w:r>
        <w:t xml:space="preserve">  high</w:t>
      </w:r>
      <w:r w:rsidR="00EB6895">
        <w:t xml:space="preserve">  incidents  of  Diabetes, Hypertensi</w:t>
      </w:r>
      <w:r>
        <w:t xml:space="preserve">on, Asthma,  Childhood  obesity.  In  education, </w:t>
      </w:r>
      <w:r w:rsidR="00EB6895">
        <w:t xml:space="preserve">  high  drop-out  rates  from  </w:t>
      </w:r>
      <w:r w:rsidR="008E6C0D">
        <w:t xml:space="preserve">school,  low  graduation  rate.  In  economics,  </w:t>
      </w:r>
      <w:r w:rsidR="00EB6895">
        <w:t xml:space="preserve">  low  home  ownership, low  incomes  and  </w:t>
      </w:r>
      <w:r w:rsidR="008E6C0D">
        <w:t>little  opportunity  for  employment</w:t>
      </w:r>
      <w:r w:rsidR="00EB6895">
        <w:t xml:space="preserve">.   The  incidents  for  someone  living  with  diabetes  to  die  of  the  </w:t>
      </w:r>
      <w:r w:rsidR="00D936B7">
        <w:t>complications  is  very  high.  The incidents  for  a  young  black  male  going  to  prison  for  a  long  time</w:t>
      </w:r>
      <w:r w:rsidR="00EB6895">
        <w:t xml:space="preserve"> </w:t>
      </w:r>
      <w:r w:rsidR="006C520F">
        <w:t xml:space="preserve">for  crack, a  cheaper  drug,   is  higher </w:t>
      </w:r>
      <w:r w:rsidR="00B82446">
        <w:t xml:space="preserve"> than it  is  for</w:t>
      </w:r>
      <w:r w:rsidR="00D936B7">
        <w:t xml:space="preserve">  someone  living  in  midtown Manhattan  getting  caught  with  more  </w:t>
      </w:r>
      <w:r w:rsidR="00D936B7">
        <w:lastRenderedPageBreak/>
        <w:t xml:space="preserve">cocaine.  </w:t>
      </w:r>
      <w:r w:rsidR="00B82446">
        <w:t>The  community health nurse  working in  Brownsville  Brooklyn has a tremendous  amount  of work to  educate  the  clients,  advocate  for  resources  and  lo</w:t>
      </w:r>
      <w:r w:rsidR="006C520F">
        <w:t xml:space="preserve">bby  for  changes  in  policies  to  meet the  health  needs  of the  community.  </w:t>
      </w:r>
      <w:r w:rsidR="00B82446">
        <w:t xml:space="preserve">  </w:t>
      </w:r>
      <w:r w:rsidR="008E6C0D">
        <w:t>I  appreciate  greatly  the  role I  can play</w:t>
      </w:r>
      <w:r w:rsidR="006C520F">
        <w:t xml:space="preserve">  and  is  playing</w:t>
      </w:r>
      <w:r w:rsidR="008E6C0D">
        <w:t xml:space="preserve"> as  a </w:t>
      </w:r>
      <w:r w:rsidR="006C520F">
        <w:t xml:space="preserve"> nurse </w:t>
      </w:r>
      <w:r w:rsidR="008E6C0D">
        <w:t xml:space="preserve"> mentor  in the  life of a  y</w:t>
      </w:r>
      <w:r w:rsidR="006C520F">
        <w:t xml:space="preserve">oung  black  male  surrounded  by  high  crime  and  very  little  opportunities  in  his  community  and  try  to  make  a  difference  in  his  life. </w:t>
      </w:r>
      <w:r w:rsidR="008E6C0D">
        <w:t xml:space="preserve"> </w:t>
      </w:r>
    </w:p>
    <w:p w:rsidR="005775FB" w:rsidRDefault="00A57482" w:rsidP="007B13D3">
      <w:pPr>
        <w:pStyle w:val="Body"/>
        <w:ind w:left="720" w:firstLine="0"/>
      </w:pPr>
      <w:r>
        <w:t xml:space="preserve">  </w:t>
      </w:r>
    </w:p>
    <w:p w:rsidR="00260268" w:rsidRDefault="00A57482" w:rsidP="007B13D3">
      <w:pPr>
        <w:pStyle w:val="Body"/>
        <w:ind w:left="720" w:firstLine="0"/>
      </w:pPr>
      <w:r>
        <w:t xml:space="preserve">   </w:t>
      </w:r>
    </w:p>
    <w:p w:rsidR="00E77F57" w:rsidRDefault="00E77F57" w:rsidP="00753E0C">
      <w:pPr>
        <w:pStyle w:val="Body"/>
        <w:ind w:firstLine="0"/>
      </w:pPr>
    </w:p>
    <w:p w:rsidR="00E77F57" w:rsidRDefault="00E77F57" w:rsidP="00753E0C">
      <w:pPr>
        <w:pStyle w:val="Body"/>
        <w:ind w:firstLine="0"/>
      </w:pPr>
      <w:r>
        <w:t xml:space="preserve"> </w:t>
      </w:r>
    </w:p>
    <w:p w:rsidR="00753E0C" w:rsidRDefault="00143052" w:rsidP="00753E0C">
      <w:pPr>
        <w:pStyle w:val="Body"/>
        <w:ind w:firstLine="0"/>
      </w:pPr>
      <w:r>
        <w:t xml:space="preserve">    </w:t>
      </w:r>
      <w:r w:rsidR="00C00F03">
        <w:t xml:space="preserve"> </w:t>
      </w:r>
      <w:r w:rsidR="00D20171">
        <w:t xml:space="preserve"> </w:t>
      </w:r>
      <w:r w:rsidR="00AF5138">
        <w:t xml:space="preserve"> </w:t>
      </w:r>
    </w:p>
    <w:p w:rsidR="00DF2B9D" w:rsidRDefault="00947AE7" w:rsidP="00553E84">
      <w:pPr>
        <w:pStyle w:val="Body"/>
      </w:pPr>
      <w:r>
        <w:t xml:space="preserve"> </w:t>
      </w:r>
      <w:r w:rsidR="00553E84">
        <w:t xml:space="preserve">  </w:t>
      </w: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65774" w:rsidRDefault="00965774" w:rsidP="00965774">
      <w:pPr>
        <w:pStyle w:val="Body"/>
      </w:pPr>
    </w:p>
    <w:p w:rsidR="009A3909" w:rsidRDefault="009A3909" w:rsidP="00CC1EE2">
      <w:pPr>
        <w:pStyle w:val="References"/>
      </w:pPr>
      <w:bookmarkStart w:id="1" w:name="_GoBack"/>
      <w:bookmarkEnd w:id="1"/>
    </w:p>
    <w:p w:rsidR="00BF5C82" w:rsidRDefault="00BF5C82" w:rsidP="008D0BE5"/>
    <w:p w:rsidR="00BF5C82" w:rsidRDefault="00BF5C82" w:rsidP="008D0BE5"/>
    <w:sectPr w:rsidR="00BF5C82">
      <w:headerReference w:type="even" r:id="rId8"/>
      <w:headerReference w:type="default" r:id="rId9"/>
      <w:endnotePr>
        <w:numFmt w:val="decimal"/>
      </w:end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8B8" w:rsidRDefault="007648B8">
      <w:r>
        <w:separator/>
      </w:r>
    </w:p>
  </w:endnote>
  <w:endnote w:type="continuationSeparator" w:id="0">
    <w:p w:rsidR="007648B8" w:rsidRDefault="00764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45DA1EC-B83C-45B5-B196-5DED463F3552}"/>
  </w:font>
  <w:font w:name="Cambria">
    <w:panose1 w:val="02040503050406030204"/>
    <w:charset w:val="00"/>
    <w:family w:val="roman"/>
    <w:pitch w:val="variable"/>
    <w:sig w:usb0="E00002FF" w:usb1="400004FF" w:usb2="00000000" w:usb3="00000000" w:csb0="0000019F" w:csb1="00000000"/>
    <w:embedRegular r:id="rId2" w:fontKey="{398F1FA3-5BB0-4A01-9477-C32288BAF8E0}"/>
  </w:font>
  <w:font w:name="Calibri">
    <w:panose1 w:val="020F0502020204030204"/>
    <w:charset w:val="00"/>
    <w:family w:val="swiss"/>
    <w:pitch w:val="variable"/>
    <w:sig w:usb0="E10002FF" w:usb1="4000ACFF" w:usb2="00000009" w:usb3="00000000" w:csb0="0000019F" w:csb1="00000000"/>
    <w:embedRegular r:id="rId3" w:fontKey="{A68F317A-225D-4384-8BFF-D988DD83000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8B8" w:rsidRDefault="007648B8">
      <w:r>
        <w:separator/>
      </w:r>
    </w:p>
  </w:footnote>
  <w:footnote w:type="continuationSeparator" w:id="0">
    <w:p w:rsidR="007648B8" w:rsidRDefault="00764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BE5" w:rsidRDefault="008D0BE5" w:rsidP="001327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D0BE5" w:rsidRDefault="008D0BE5" w:rsidP="0051650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BE5" w:rsidRDefault="008D0BE5" w:rsidP="001327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1EE2">
      <w:rPr>
        <w:rStyle w:val="PageNumber"/>
        <w:noProof/>
      </w:rPr>
      <w:t>8</w:t>
    </w:r>
    <w:r>
      <w:rPr>
        <w:rStyle w:val="PageNumber"/>
      </w:rPr>
      <w:fldChar w:fldCharType="end"/>
    </w:r>
  </w:p>
  <w:p w:rsidR="008D0BE5" w:rsidRPr="00516507" w:rsidRDefault="007B4F4E" w:rsidP="00516507">
    <w:pPr>
      <w:pStyle w:val="Header"/>
      <w:tabs>
        <w:tab w:val="right" w:pos="7200"/>
      </w:tabs>
      <w:ind w:right="360"/>
      <w:jc w:val="right"/>
      <w:rPr>
        <w:szCs w:val="24"/>
      </w:rPr>
    </w:pPr>
    <w:r>
      <w:t>Self-Reflection  of</w:t>
    </w:r>
    <w:r w:rsidR="008D0BE5" w:rsidRPr="001C3E55">
      <w:rPr>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9D16AC"/>
    <w:multiLevelType w:val="hybridMultilevel"/>
    <w:tmpl w:val="01E04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EC4D72"/>
    <w:multiLevelType w:val="hybridMultilevel"/>
    <w:tmpl w:val="AB960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F4E"/>
    <w:rsid w:val="00006A01"/>
    <w:rsid w:val="000114E8"/>
    <w:rsid w:val="00015C62"/>
    <w:rsid w:val="000311A1"/>
    <w:rsid w:val="00031ED6"/>
    <w:rsid w:val="00035517"/>
    <w:rsid w:val="00040A29"/>
    <w:rsid w:val="000412C6"/>
    <w:rsid w:val="00047156"/>
    <w:rsid w:val="00047725"/>
    <w:rsid w:val="00074764"/>
    <w:rsid w:val="00075A34"/>
    <w:rsid w:val="00081740"/>
    <w:rsid w:val="000A3586"/>
    <w:rsid w:val="000B31D1"/>
    <w:rsid w:val="000B6027"/>
    <w:rsid w:val="000C555F"/>
    <w:rsid w:val="000D45C5"/>
    <w:rsid w:val="000E1C62"/>
    <w:rsid w:val="000F30E7"/>
    <w:rsid w:val="001007CD"/>
    <w:rsid w:val="001170B3"/>
    <w:rsid w:val="00123CB9"/>
    <w:rsid w:val="001259F5"/>
    <w:rsid w:val="0013153C"/>
    <w:rsid w:val="00132714"/>
    <w:rsid w:val="0013677B"/>
    <w:rsid w:val="0014065C"/>
    <w:rsid w:val="00143052"/>
    <w:rsid w:val="001B287B"/>
    <w:rsid w:val="001C397D"/>
    <w:rsid w:val="001D15C9"/>
    <w:rsid w:val="001D2872"/>
    <w:rsid w:val="001D4B38"/>
    <w:rsid w:val="001E033D"/>
    <w:rsid w:val="001E155E"/>
    <w:rsid w:val="001F12C5"/>
    <w:rsid w:val="001F511C"/>
    <w:rsid w:val="002051F2"/>
    <w:rsid w:val="00206F35"/>
    <w:rsid w:val="00260268"/>
    <w:rsid w:val="002667FB"/>
    <w:rsid w:val="00266CB4"/>
    <w:rsid w:val="00282A3A"/>
    <w:rsid w:val="00286C57"/>
    <w:rsid w:val="002B2303"/>
    <w:rsid w:val="002B7600"/>
    <w:rsid w:val="002C55F1"/>
    <w:rsid w:val="002E4B42"/>
    <w:rsid w:val="002F0340"/>
    <w:rsid w:val="002F2B09"/>
    <w:rsid w:val="00307AA9"/>
    <w:rsid w:val="00310E3B"/>
    <w:rsid w:val="00350AF4"/>
    <w:rsid w:val="0035595F"/>
    <w:rsid w:val="0037138C"/>
    <w:rsid w:val="00395FD9"/>
    <w:rsid w:val="00396642"/>
    <w:rsid w:val="00396D45"/>
    <w:rsid w:val="003B1942"/>
    <w:rsid w:val="003E0CF6"/>
    <w:rsid w:val="003F06E4"/>
    <w:rsid w:val="004212F9"/>
    <w:rsid w:val="00424E09"/>
    <w:rsid w:val="004253D7"/>
    <w:rsid w:val="00427F01"/>
    <w:rsid w:val="004635A9"/>
    <w:rsid w:val="0048219C"/>
    <w:rsid w:val="004A1D70"/>
    <w:rsid w:val="004B3A89"/>
    <w:rsid w:val="004C46E5"/>
    <w:rsid w:val="004D17E9"/>
    <w:rsid w:val="004E3AA4"/>
    <w:rsid w:val="004E725B"/>
    <w:rsid w:val="004F0DDE"/>
    <w:rsid w:val="004F2561"/>
    <w:rsid w:val="00500795"/>
    <w:rsid w:val="00510913"/>
    <w:rsid w:val="00516507"/>
    <w:rsid w:val="005262FB"/>
    <w:rsid w:val="0054011A"/>
    <w:rsid w:val="00540A28"/>
    <w:rsid w:val="00553E84"/>
    <w:rsid w:val="00557982"/>
    <w:rsid w:val="00561872"/>
    <w:rsid w:val="00561C1A"/>
    <w:rsid w:val="0056779F"/>
    <w:rsid w:val="005775FB"/>
    <w:rsid w:val="00587BC5"/>
    <w:rsid w:val="005B48D1"/>
    <w:rsid w:val="005C7C56"/>
    <w:rsid w:val="005F1485"/>
    <w:rsid w:val="00613FE3"/>
    <w:rsid w:val="0061432E"/>
    <w:rsid w:val="0061689B"/>
    <w:rsid w:val="00651A84"/>
    <w:rsid w:val="00662077"/>
    <w:rsid w:val="00664360"/>
    <w:rsid w:val="00683120"/>
    <w:rsid w:val="006B2C49"/>
    <w:rsid w:val="006B4A21"/>
    <w:rsid w:val="006C520F"/>
    <w:rsid w:val="006D0F23"/>
    <w:rsid w:val="006E6E78"/>
    <w:rsid w:val="006E7A68"/>
    <w:rsid w:val="006F3D49"/>
    <w:rsid w:val="006F4715"/>
    <w:rsid w:val="00705BFE"/>
    <w:rsid w:val="00721718"/>
    <w:rsid w:val="00721928"/>
    <w:rsid w:val="00722BD8"/>
    <w:rsid w:val="00750762"/>
    <w:rsid w:val="00753E0C"/>
    <w:rsid w:val="00755773"/>
    <w:rsid w:val="007648B8"/>
    <w:rsid w:val="0076699E"/>
    <w:rsid w:val="007940CE"/>
    <w:rsid w:val="00795EB3"/>
    <w:rsid w:val="007A4618"/>
    <w:rsid w:val="007B13D3"/>
    <w:rsid w:val="007B4F4E"/>
    <w:rsid w:val="007B7D1C"/>
    <w:rsid w:val="007C36BF"/>
    <w:rsid w:val="007D549C"/>
    <w:rsid w:val="007F5CE4"/>
    <w:rsid w:val="00827623"/>
    <w:rsid w:val="00831E8C"/>
    <w:rsid w:val="00846140"/>
    <w:rsid w:val="008A501C"/>
    <w:rsid w:val="008B2F4C"/>
    <w:rsid w:val="008C3BB1"/>
    <w:rsid w:val="008D0BE5"/>
    <w:rsid w:val="008E3A52"/>
    <w:rsid w:val="008E6C0D"/>
    <w:rsid w:val="00907C55"/>
    <w:rsid w:val="00907C7E"/>
    <w:rsid w:val="00923263"/>
    <w:rsid w:val="009240CB"/>
    <w:rsid w:val="0093268D"/>
    <w:rsid w:val="00947AE7"/>
    <w:rsid w:val="009555B3"/>
    <w:rsid w:val="00965774"/>
    <w:rsid w:val="00983EF4"/>
    <w:rsid w:val="00990496"/>
    <w:rsid w:val="009A3909"/>
    <w:rsid w:val="009E6513"/>
    <w:rsid w:val="009E687C"/>
    <w:rsid w:val="00A07081"/>
    <w:rsid w:val="00A1490D"/>
    <w:rsid w:val="00A356D9"/>
    <w:rsid w:val="00A400D4"/>
    <w:rsid w:val="00A47799"/>
    <w:rsid w:val="00A53D67"/>
    <w:rsid w:val="00A57482"/>
    <w:rsid w:val="00A654B2"/>
    <w:rsid w:val="00A72C87"/>
    <w:rsid w:val="00A91973"/>
    <w:rsid w:val="00A956D7"/>
    <w:rsid w:val="00AA07D6"/>
    <w:rsid w:val="00AB184F"/>
    <w:rsid w:val="00AC1F40"/>
    <w:rsid w:val="00AD2E5E"/>
    <w:rsid w:val="00AE12AD"/>
    <w:rsid w:val="00AE2F46"/>
    <w:rsid w:val="00AE3049"/>
    <w:rsid w:val="00AE320E"/>
    <w:rsid w:val="00AF5138"/>
    <w:rsid w:val="00B023C5"/>
    <w:rsid w:val="00B101F5"/>
    <w:rsid w:val="00B1315B"/>
    <w:rsid w:val="00B23906"/>
    <w:rsid w:val="00B24731"/>
    <w:rsid w:val="00B36A37"/>
    <w:rsid w:val="00B41C93"/>
    <w:rsid w:val="00B73FB7"/>
    <w:rsid w:val="00B82446"/>
    <w:rsid w:val="00B874B4"/>
    <w:rsid w:val="00B972BB"/>
    <w:rsid w:val="00BB507F"/>
    <w:rsid w:val="00BB6882"/>
    <w:rsid w:val="00BD58B0"/>
    <w:rsid w:val="00BE08D5"/>
    <w:rsid w:val="00BE7888"/>
    <w:rsid w:val="00BF5C82"/>
    <w:rsid w:val="00C00DC2"/>
    <w:rsid w:val="00C00F03"/>
    <w:rsid w:val="00C072BF"/>
    <w:rsid w:val="00C42B57"/>
    <w:rsid w:val="00C557B1"/>
    <w:rsid w:val="00C63566"/>
    <w:rsid w:val="00C72862"/>
    <w:rsid w:val="00C73239"/>
    <w:rsid w:val="00C7465D"/>
    <w:rsid w:val="00C917D2"/>
    <w:rsid w:val="00C94B6A"/>
    <w:rsid w:val="00C95A3A"/>
    <w:rsid w:val="00CA1C04"/>
    <w:rsid w:val="00CB2103"/>
    <w:rsid w:val="00CC1406"/>
    <w:rsid w:val="00CC1EE2"/>
    <w:rsid w:val="00CF1A7D"/>
    <w:rsid w:val="00D10F34"/>
    <w:rsid w:val="00D20171"/>
    <w:rsid w:val="00D33EA8"/>
    <w:rsid w:val="00D403B8"/>
    <w:rsid w:val="00D46F7D"/>
    <w:rsid w:val="00D53341"/>
    <w:rsid w:val="00D55F5E"/>
    <w:rsid w:val="00D936B7"/>
    <w:rsid w:val="00DE35F8"/>
    <w:rsid w:val="00DF2B9D"/>
    <w:rsid w:val="00DF6BE3"/>
    <w:rsid w:val="00DF71CB"/>
    <w:rsid w:val="00E108C0"/>
    <w:rsid w:val="00E162B9"/>
    <w:rsid w:val="00E2044F"/>
    <w:rsid w:val="00E3784D"/>
    <w:rsid w:val="00E5123A"/>
    <w:rsid w:val="00E71CC6"/>
    <w:rsid w:val="00E74F5D"/>
    <w:rsid w:val="00E77F57"/>
    <w:rsid w:val="00E85C55"/>
    <w:rsid w:val="00E87911"/>
    <w:rsid w:val="00E918F1"/>
    <w:rsid w:val="00E9368A"/>
    <w:rsid w:val="00EB0C6E"/>
    <w:rsid w:val="00EB5D79"/>
    <w:rsid w:val="00EB6895"/>
    <w:rsid w:val="00EC3A6E"/>
    <w:rsid w:val="00EE4D86"/>
    <w:rsid w:val="00EF4741"/>
    <w:rsid w:val="00F23598"/>
    <w:rsid w:val="00F24F84"/>
    <w:rsid w:val="00F26329"/>
    <w:rsid w:val="00F42E3A"/>
    <w:rsid w:val="00F45D0D"/>
    <w:rsid w:val="00F5073F"/>
    <w:rsid w:val="00F70298"/>
    <w:rsid w:val="00F76A06"/>
    <w:rsid w:val="00F7712D"/>
    <w:rsid w:val="00F9777A"/>
    <w:rsid w:val="00FB7A07"/>
    <w:rsid w:val="00FD02FD"/>
    <w:rsid w:val="00FD4E9E"/>
    <w:rsid w:val="00FE6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C82"/>
    <w:pPr>
      <w:widowControl w:val="0"/>
      <w:spacing w:line="480" w:lineRule="auto"/>
    </w:pPr>
    <w:rPr>
      <w:sz w:val="24"/>
    </w:rPr>
  </w:style>
  <w:style w:type="paragraph" w:styleId="Heading1">
    <w:name w:val="heading 1"/>
    <w:basedOn w:val="Normal"/>
    <w:next w:val="Body"/>
    <w:link w:val="Heading1Char"/>
    <w:qFormat/>
    <w:rsid w:val="00846140"/>
    <w:pPr>
      <w:jc w:val="center"/>
      <w:outlineLvl w:val="0"/>
    </w:pPr>
    <w:rPr>
      <w:kern w:val="28"/>
      <w:szCs w:val="24"/>
    </w:rPr>
  </w:style>
  <w:style w:type="paragraph" w:styleId="Heading2">
    <w:name w:val="heading 2"/>
    <w:basedOn w:val="Normal"/>
    <w:next w:val="Body"/>
    <w:qFormat/>
    <w:rsid w:val="008C3BB1"/>
    <w:pPr>
      <w:outlineLvl w:val="1"/>
    </w:pPr>
    <w:rPr>
      <w:i/>
    </w:rPr>
  </w:style>
  <w:style w:type="paragraph" w:styleId="Heading3">
    <w:name w:val="heading 3"/>
    <w:basedOn w:val="Normal"/>
    <w:next w:val="Body"/>
    <w:qFormat/>
    <w:rsid w:val="008C3BB1"/>
    <w:pPr>
      <w:keepNext/>
      <w:ind w:left="72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BF5C82"/>
    <w:pPr>
      <w:ind w:firstLine="720"/>
    </w:pPr>
  </w:style>
  <w:style w:type="paragraph" w:customStyle="1" w:styleId="Abstract">
    <w:name w:val="Abstract"/>
    <w:basedOn w:val="Body"/>
    <w:next w:val="Heading1"/>
    <w:rsid w:val="00846140"/>
    <w:pPr>
      <w:ind w:firstLine="0"/>
    </w:pPr>
  </w:style>
  <w:style w:type="paragraph" w:styleId="Title">
    <w:name w:val="Title"/>
    <w:next w:val="Normal"/>
    <w:qFormat/>
    <w:rsid w:val="005F1485"/>
    <w:pPr>
      <w:keepNext/>
      <w:spacing w:before="4400" w:line="480" w:lineRule="auto"/>
      <w:jc w:val="center"/>
      <w:outlineLvl w:val="0"/>
    </w:pPr>
    <w:rPr>
      <w:sz w:val="24"/>
    </w:rPr>
  </w:style>
  <w:style w:type="paragraph" w:customStyle="1" w:styleId="BylineAffiliation">
    <w:name w:val="Byline &amp; Affiliation"/>
    <w:basedOn w:val="Title"/>
    <w:next w:val="Heading1"/>
    <w:rsid w:val="00BF5C82"/>
    <w:pPr>
      <w:widowControl w:val="0"/>
      <w:spacing w:before="0"/>
    </w:pPr>
  </w:style>
  <w:style w:type="paragraph" w:styleId="Caption">
    <w:name w:val="caption"/>
    <w:basedOn w:val="Normal"/>
    <w:next w:val="Normal"/>
    <w:qFormat/>
    <w:rsid w:val="007940CE"/>
  </w:style>
  <w:style w:type="paragraph" w:styleId="DocumentMap">
    <w:name w:val="Document Map"/>
    <w:basedOn w:val="Normal"/>
    <w:semiHidden/>
    <w:rsid w:val="007940CE"/>
    <w:pPr>
      <w:shd w:val="clear" w:color="auto" w:fill="000080"/>
    </w:pPr>
    <w:rPr>
      <w:rFonts w:ascii="Tahoma" w:hAnsi="Tahoma" w:cs="Tahoma"/>
    </w:rPr>
  </w:style>
  <w:style w:type="character" w:styleId="EndnoteReference">
    <w:name w:val="endnote reference"/>
    <w:basedOn w:val="DefaultParagraphFont"/>
    <w:semiHidden/>
    <w:rsid w:val="007940CE"/>
    <w:rPr>
      <w:vertAlign w:val="superscript"/>
    </w:rPr>
  </w:style>
  <w:style w:type="paragraph" w:styleId="EndnoteText">
    <w:name w:val="endnote text"/>
    <w:basedOn w:val="Body"/>
    <w:semiHidden/>
    <w:rsid w:val="007940CE"/>
  </w:style>
  <w:style w:type="paragraph" w:customStyle="1" w:styleId="TableTitle">
    <w:name w:val="Table Title"/>
    <w:basedOn w:val="Heading3"/>
    <w:next w:val="Abstract"/>
    <w:rsid w:val="00846140"/>
  </w:style>
  <w:style w:type="paragraph" w:customStyle="1" w:styleId="FigureCaption">
    <w:name w:val="Figure Caption"/>
    <w:basedOn w:val="TableTitle"/>
    <w:rsid w:val="00846140"/>
    <w:pPr>
      <w:keepNext w:val="0"/>
    </w:pPr>
  </w:style>
  <w:style w:type="paragraph" w:styleId="Footer">
    <w:name w:val="footer"/>
    <w:basedOn w:val="Normal"/>
    <w:rsid w:val="00846140"/>
    <w:pPr>
      <w:tabs>
        <w:tab w:val="center" w:pos="4320"/>
        <w:tab w:val="right" w:pos="8640"/>
      </w:tabs>
    </w:pPr>
  </w:style>
  <w:style w:type="paragraph" w:styleId="Header">
    <w:name w:val="header"/>
    <w:basedOn w:val="Normal"/>
    <w:rsid w:val="00846140"/>
    <w:pPr>
      <w:tabs>
        <w:tab w:val="right" w:pos="9360"/>
      </w:tabs>
      <w:ind w:left="5760"/>
    </w:pPr>
  </w:style>
  <w:style w:type="paragraph" w:customStyle="1" w:styleId="Indent">
    <w:name w:val="Indent"/>
    <w:basedOn w:val="Heading1"/>
    <w:next w:val="Body"/>
    <w:rsid w:val="00B24731"/>
    <w:pPr>
      <w:ind w:left="720"/>
      <w:jc w:val="left"/>
    </w:pPr>
  </w:style>
  <w:style w:type="character" w:styleId="PageNumber">
    <w:name w:val="page number"/>
    <w:basedOn w:val="DefaultParagraphFont"/>
    <w:rsid w:val="00846140"/>
    <w:rPr>
      <w:rFonts w:ascii="Times New Roman" w:hAnsi="Times New Roman"/>
      <w:sz w:val="24"/>
    </w:rPr>
  </w:style>
  <w:style w:type="paragraph" w:customStyle="1" w:styleId="Runninghead">
    <w:name w:val="Running head"/>
    <w:basedOn w:val="Heading1"/>
    <w:next w:val="Title"/>
    <w:link w:val="RunningheadChar"/>
    <w:rsid w:val="00990496"/>
    <w:pPr>
      <w:jc w:val="left"/>
    </w:pPr>
  </w:style>
  <w:style w:type="paragraph" w:customStyle="1" w:styleId="TableNumber">
    <w:name w:val="Table Number"/>
    <w:basedOn w:val="Abstract"/>
    <w:next w:val="TableTitle"/>
    <w:rsid w:val="007940CE"/>
    <w:pPr>
      <w:keepNext/>
    </w:pPr>
  </w:style>
  <w:style w:type="character" w:styleId="Hyperlink">
    <w:name w:val="Hyperlink"/>
    <w:basedOn w:val="DefaultParagraphFont"/>
    <w:rsid w:val="001D2872"/>
    <w:rPr>
      <w:color w:val="0000FF"/>
      <w:u w:val="single"/>
    </w:rPr>
  </w:style>
  <w:style w:type="paragraph" w:customStyle="1" w:styleId="References">
    <w:name w:val="References"/>
    <w:basedOn w:val="Abstract"/>
    <w:rsid w:val="008D0BE5"/>
    <w:pPr>
      <w:widowControl/>
      <w:ind w:left="432" w:hanging="432"/>
    </w:pPr>
  </w:style>
  <w:style w:type="paragraph" w:customStyle="1" w:styleId="StyleRunningheadAllcaps">
    <w:name w:val="Style Running head + All caps"/>
    <w:basedOn w:val="Runninghead"/>
    <w:link w:val="StyleRunningheadAllcapsChar"/>
    <w:rsid w:val="008D0BE5"/>
    <w:rPr>
      <w:caps/>
    </w:rPr>
  </w:style>
  <w:style w:type="character" w:customStyle="1" w:styleId="Heading1Char">
    <w:name w:val="Heading 1 Char"/>
    <w:basedOn w:val="DefaultParagraphFont"/>
    <w:link w:val="Heading1"/>
    <w:rsid w:val="008D0BE5"/>
    <w:rPr>
      <w:kern w:val="28"/>
      <w:sz w:val="24"/>
      <w:szCs w:val="24"/>
      <w:lang w:val="en-US" w:eastAsia="en-US" w:bidi="ar-SA"/>
    </w:rPr>
  </w:style>
  <w:style w:type="character" w:customStyle="1" w:styleId="RunningheadChar">
    <w:name w:val="Running head Char"/>
    <w:basedOn w:val="Heading1Char"/>
    <w:link w:val="Runninghead"/>
    <w:rsid w:val="008D0BE5"/>
    <w:rPr>
      <w:kern w:val="28"/>
      <w:sz w:val="24"/>
      <w:szCs w:val="24"/>
      <w:lang w:val="en-US" w:eastAsia="en-US" w:bidi="ar-SA"/>
    </w:rPr>
  </w:style>
  <w:style w:type="character" w:customStyle="1" w:styleId="StyleRunningheadAllcapsChar">
    <w:name w:val="Style Running head + All caps Char"/>
    <w:basedOn w:val="RunningheadChar"/>
    <w:link w:val="StyleRunningheadAllcaps"/>
    <w:rsid w:val="008D0BE5"/>
    <w:rPr>
      <w:caps/>
      <w:kern w:val="28"/>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C82"/>
    <w:pPr>
      <w:widowControl w:val="0"/>
      <w:spacing w:line="480" w:lineRule="auto"/>
    </w:pPr>
    <w:rPr>
      <w:sz w:val="24"/>
    </w:rPr>
  </w:style>
  <w:style w:type="paragraph" w:styleId="Heading1">
    <w:name w:val="heading 1"/>
    <w:basedOn w:val="Normal"/>
    <w:next w:val="Body"/>
    <w:link w:val="Heading1Char"/>
    <w:qFormat/>
    <w:rsid w:val="00846140"/>
    <w:pPr>
      <w:jc w:val="center"/>
      <w:outlineLvl w:val="0"/>
    </w:pPr>
    <w:rPr>
      <w:kern w:val="28"/>
      <w:szCs w:val="24"/>
    </w:rPr>
  </w:style>
  <w:style w:type="paragraph" w:styleId="Heading2">
    <w:name w:val="heading 2"/>
    <w:basedOn w:val="Normal"/>
    <w:next w:val="Body"/>
    <w:qFormat/>
    <w:rsid w:val="008C3BB1"/>
    <w:pPr>
      <w:outlineLvl w:val="1"/>
    </w:pPr>
    <w:rPr>
      <w:i/>
    </w:rPr>
  </w:style>
  <w:style w:type="paragraph" w:styleId="Heading3">
    <w:name w:val="heading 3"/>
    <w:basedOn w:val="Normal"/>
    <w:next w:val="Body"/>
    <w:qFormat/>
    <w:rsid w:val="008C3BB1"/>
    <w:pPr>
      <w:keepNext/>
      <w:ind w:left="72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BF5C82"/>
    <w:pPr>
      <w:ind w:firstLine="720"/>
    </w:pPr>
  </w:style>
  <w:style w:type="paragraph" w:customStyle="1" w:styleId="Abstract">
    <w:name w:val="Abstract"/>
    <w:basedOn w:val="Body"/>
    <w:next w:val="Heading1"/>
    <w:rsid w:val="00846140"/>
    <w:pPr>
      <w:ind w:firstLine="0"/>
    </w:pPr>
  </w:style>
  <w:style w:type="paragraph" w:styleId="Title">
    <w:name w:val="Title"/>
    <w:next w:val="Normal"/>
    <w:qFormat/>
    <w:rsid w:val="005F1485"/>
    <w:pPr>
      <w:keepNext/>
      <w:spacing w:before="4400" w:line="480" w:lineRule="auto"/>
      <w:jc w:val="center"/>
      <w:outlineLvl w:val="0"/>
    </w:pPr>
    <w:rPr>
      <w:sz w:val="24"/>
    </w:rPr>
  </w:style>
  <w:style w:type="paragraph" w:customStyle="1" w:styleId="BylineAffiliation">
    <w:name w:val="Byline &amp; Affiliation"/>
    <w:basedOn w:val="Title"/>
    <w:next w:val="Heading1"/>
    <w:rsid w:val="00BF5C82"/>
    <w:pPr>
      <w:widowControl w:val="0"/>
      <w:spacing w:before="0"/>
    </w:pPr>
  </w:style>
  <w:style w:type="paragraph" w:styleId="Caption">
    <w:name w:val="caption"/>
    <w:basedOn w:val="Normal"/>
    <w:next w:val="Normal"/>
    <w:qFormat/>
    <w:rsid w:val="007940CE"/>
  </w:style>
  <w:style w:type="paragraph" w:styleId="DocumentMap">
    <w:name w:val="Document Map"/>
    <w:basedOn w:val="Normal"/>
    <w:semiHidden/>
    <w:rsid w:val="007940CE"/>
    <w:pPr>
      <w:shd w:val="clear" w:color="auto" w:fill="000080"/>
    </w:pPr>
    <w:rPr>
      <w:rFonts w:ascii="Tahoma" w:hAnsi="Tahoma" w:cs="Tahoma"/>
    </w:rPr>
  </w:style>
  <w:style w:type="character" w:styleId="EndnoteReference">
    <w:name w:val="endnote reference"/>
    <w:basedOn w:val="DefaultParagraphFont"/>
    <w:semiHidden/>
    <w:rsid w:val="007940CE"/>
    <w:rPr>
      <w:vertAlign w:val="superscript"/>
    </w:rPr>
  </w:style>
  <w:style w:type="paragraph" w:styleId="EndnoteText">
    <w:name w:val="endnote text"/>
    <w:basedOn w:val="Body"/>
    <w:semiHidden/>
    <w:rsid w:val="007940CE"/>
  </w:style>
  <w:style w:type="paragraph" w:customStyle="1" w:styleId="TableTitle">
    <w:name w:val="Table Title"/>
    <w:basedOn w:val="Heading3"/>
    <w:next w:val="Abstract"/>
    <w:rsid w:val="00846140"/>
  </w:style>
  <w:style w:type="paragraph" w:customStyle="1" w:styleId="FigureCaption">
    <w:name w:val="Figure Caption"/>
    <w:basedOn w:val="TableTitle"/>
    <w:rsid w:val="00846140"/>
    <w:pPr>
      <w:keepNext w:val="0"/>
    </w:pPr>
  </w:style>
  <w:style w:type="paragraph" w:styleId="Footer">
    <w:name w:val="footer"/>
    <w:basedOn w:val="Normal"/>
    <w:rsid w:val="00846140"/>
    <w:pPr>
      <w:tabs>
        <w:tab w:val="center" w:pos="4320"/>
        <w:tab w:val="right" w:pos="8640"/>
      </w:tabs>
    </w:pPr>
  </w:style>
  <w:style w:type="paragraph" w:styleId="Header">
    <w:name w:val="header"/>
    <w:basedOn w:val="Normal"/>
    <w:rsid w:val="00846140"/>
    <w:pPr>
      <w:tabs>
        <w:tab w:val="right" w:pos="9360"/>
      </w:tabs>
      <w:ind w:left="5760"/>
    </w:pPr>
  </w:style>
  <w:style w:type="paragraph" w:customStyle="1" w:styleId="Indent">
    <w:name w:val="Indent"/>
    <w:basedOn w:val="Heading1"/>
    <w:next w:val="Body"/>
    <w:rsid w:val="00B24731"/>
    <w:pPr>
      <w:ind w:left="720"/>
      <w:jc w:val="left"/>
    </w:pPr>
  </w:style>
  <w:style w:type="character" w:styleId="PageNumber">
    <w:name w:val="page number"/>
    <w:basedOn w:val="DefaultParagraphFont"/>
    <w:rsid w:val="00846140"/>
    <w:rPr>
      <w:rFonts w:ascii="Times New Roman" w:hAnsi="Times New Roman"/>
      <w:sz w:val="24"/>
    </w:rPr>
  </w:style>
  <w:style w:type="paragraph" w:customStyle="1" w:styleId="Runninghead">
    <w:name w:val="Running head"/>
    <w:basedOn w:val="Heading1"/>
    <w:next w:val="Title"/>
    <w:link w:val="RunningheadChar"/>
    <w:rsid w:val="00990496"/>
    <w:pPr>
      <w:jc w:val="left"/>
    </w:pPr>
  </w:style>
  <w:style w:type="paragraph" w:customStyle="1" w:styleId="TableNumber">
    <w:name w:val="Table Number"/>
    <w:basedOn w:val="Abstract"/>
    <w:next w:val="TableTitle"/>
    <w:rsid w:val="007940CE"/>
    <w:pPr>
      <w:keepNext/>
    </w:pPr>
  </w:style>
  <w:style w:type="character" w:styleId="Hyperlink">
    <w:name w:val="Hyperlink"/>
    <w:basedOn w:val="DefaultParagraphFont"/>
    <w:rsid w:val="001D2872"/>
    <w:rPr>
      <w:color w:val="0000FF"/>
      <w:u w:val="single"/>
    </w:rPr>
  </w:style>
  <w:style w:type="paragraph" w:customStyle="1" w:styleId="References">
    <w:name w:val="References"/>
    <w:basedOn w:val="Abstract"/>
    <w:rsid w:val="008D0BE5"/>
    <w:pPr>
      <w:widowControl/>
      <w:ind w:left="432" w:hanging="432"/>
    </w:pPr>
  </w:style>
  <w:style w:type="paragraph" w:customStyle="1" w:styleId="StyleRunningheadAllcaps">
    <w:name w:val="Style Running head + All caps"/>
    <w:basedOn w:val="Runninghead"/>
    <w:link w:val="StyleRunningheadAllcapsChar"/>
    <w:rsid w:val="008D0BE5"/>
    <w:rPr>
      <w:caps/>
    </w:rPr>
  </w:style>
  <w:style w:type="character" w:customStyle="1" w:styleId="Heading1Char">
    <w:name w:val="Heading 1 Char"/>
    <w:basedOn w:val="DefaultParagraphFont"/>
    <w:link w:val="Heading1"/>
    <w:rsid w:val="008D0BE5"/>
    <w:rPr>
      <w:kern w:val="28"/>
      <w:sz w:val="24"/>
      <w:szCs w:val="24"/>
      <w:lang w:val="en-US" w:eastAsia="en-US" w:bidi="ar-SA"/>
    </w:rPr>
  </w:style>
  <w:style w:type="character" w:customStyle="1" w:styleId="RunningheadChar">
    <w:name w:val="Running head Char"/>
    <w:basedOn w:val="Heading1Char"/>
    <w:link w:val="Runninghead"/>
    <w:rsid w:val="008D0BE5"/>
    <w:rPr>
      <w:kern w:val="28"/>
      <w:sz w:val="24"/>
      <w:szCs w:val="24"/>
      <w:lang w:val="en-US" w:eastAsia="en-US" w:bidi="ar-SA"/>
    </w:rPr>
  </w:style>
  <w:style w:type="character" w:customStyle="1" w:styleId="StyleRunningheadAllcapsChar">
    <w:name w:val="Style Running head + All caps Char"/>
    <w:basedOn w:val="RunningheadChar"/>
    <w:link w:val="StyleRunningheadAllcaps"/>
    <w:rsid w:val="008D0BE5"/>
    <w:rPr>
      <w:caps/>
      <w:kern w:val="28"/>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rPaper6\DrPaperAPA029-NoAbstract-NoTOC-M-5th-TimesRoman.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DrPaperAPA029-NoAbstract-NoTOC-M-5th-TimesRoman</Template>
  <TotalTime>0</TotalTime>
  <Pages>11</Pages>
  <Words>2238</Words>
  <Characters>13942</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Dr Paper APA Template</vt:lpstr>
    </vt:vector>
  </TitlesOfParts>
  <Company>Oberon / The Write Direction</Company>
  <LinksUpToDate>false</LinksUpToDate>
  <CharactersWithSpaces>16148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Paper APA Template</dc:title>
  <dc:subject>APA Format</dc:subject>
  <dc:creator>christopher dubissette</dc:creator>
  <cp:lastModifiedBy>dubissec</cp:lastModifiedBy>
  <cp:revision>2</cp:revision>
  <dcterms:created xsi:type="dcterms:W3CDTF">2014-04-24T12:00:00Z</dcterms:created>
  <dcterms:modified xsi:type="dcterms:W3CDTF">2014-04-24T12:00:00Z</dcterms:modified>
</cp:coreProperties>
</file>