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auto"/>
        </w:rPr>
        <w:alias w:val="Resume Name"/>
        <w:tag w:val="Resume Name"/>
        <w:id w:val="986285798"/>
        <w:placeholder>
          <w:docPart w:val="6B45C911856749E090447B1BFD999107"/>
        </w:placeholder>
        <w:docPartList>
          <w:docPartGallery w:val="Quick Parts"/>
          <w:docPartCategory w:val=" Resume Name"/>
        </w:docPartList>
      </w:sdtPr>
      <w:sdtEndPr/>
      <w:sdtContent>
        <w:p w:rsidR="00C1494E" w:rsidRDefault="00D56E86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59776" behindDoc="0" locked="0" layoutInCell="1" allowOverlap="1" wp14:anchorId="763EB7AB" wp14:editId="5F1905F8">
                    <wp:simplePos x="0" y="0"/>
                    <wp:positionH relativeFrom="margin">
                      <wp:posOffset>1932940</wp:posOffset>
                    </wp:positionH>
                    <wp:positionV relativeFrom="margin">
                      <wp:posOffset>520700</wp:posOffset>
                    </wp:positionV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C1494E" w:rsidRDefault="002612E7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312C9E0C2DF24290AE3030DCA521537C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56E86">
                                      <w:t>ANGELA</w:t>
                                    </w:r>
                                    <w:r w:rsidR="00493B6B">
                                      <w:t xml:space="preserve"> A.</w:t>
                                    </w:r>
                                    <w:r w:rsidR="00D56E86">
                                      <w:t xml:space="preserve"> ENACHE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001C5BF" id="Rectangle 3" o:spid="_x0000_s1026" style="position:absolute;left:0;text-align:left;margin-left:152.2pt;margin-top:41pt;width:214.95pt;height:42.6pt;z-index:251659776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C1494E" w:rsidRDefault="00701075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312C9E0C2DF24290AE3030DCA521537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D56E86">
                                <w:t>ANGELA</w:t>
                              </w:r>
                              <w:r w:rsidR="00493B6B">
                                <w:t xml:space="preserve"> A.</w:t>
                              </w:r>
                              <w:r w:rsidR="00D56E86">
                                <w:t xml:space="preserve"> ENACHE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6704" behindDoc="0" locked="0" layoutInCell="1" allowOverlap="1" wp14:anchorId="5E06D5D5" wp14:editId="474624F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85725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8572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52FD0A2" id="Rectangle 2" o:spid="_x0000_s1026" style="position:absolute;margin-left:0;margin-top:0;width:7in;height:67.5pt;z-index:251656704;visibility:visible;mso-wrap-style:square;mso-width-percent:1000;mso-height-percent: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GUAAAAAUmdodGxvbmcAAAX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BjhCSU0EDAAA&#10;AAAd5gAAAAEAAACgAAAAeAAAAeAAAOEAAAAdygAYAAH/2P/gABBKRklGAAECAABIAEgAAP/tAAxB&#10;ZG9iZV9DTQAB/+4ADkFkb2JlAGSAAAAAAf/bAIQADAgICAkIDAkJDBELCgsRFQ8MDA8VGBMTFRMT&#10;GBEMDAwMDAwRDAwMDAwMDAwMDAwMDAwMDAwMDAwMDAwMDAwMDAENCwsNDg0QDg4QFA4ODhQUDg4O&#10;DhQRDAwMDAwREQwMDAwMDBEMDAwMDAwMDAwMDAwMDAwMDAwMDAwMDAwMDAwM/8AAEQgAe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EBAQEBAQEBAQEBAQEBAQEBAQIBAQEBAQECAgICAgICAgICAgICAgMDAwMDAwMD&#10;AwMDAwMDA//AAAsIBGUF3A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 w:rsidR="007010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0" wp14:anchorId="69042636" wp14:editId="5F3ADEB3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857251</wp:posOffset>
                    </wp:positionV>
                    <wp:extent cx="6391275" cy="0"/>
                    <wp:effectExtent l="0" t="0" r="28575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912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F12FF2B" id="Straight Connector 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" from="0,67.5pt" to="503.2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148B27DE2CBF4CE9BBD74C78D0294593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>
                <w:rPr>
                  <w:color w:val="46464A" w:themeColor="text2"/>
                </w:rPr>
                <w:t>Angelab202@hotmail.c</w:t>
              </w:r>
              <w:r w:rsidR="00493B6B">
                <w:rPr>
                  <w:color w:val="46464A" w:themeColor="text2"/>
                </w:rPr>
                <w:t>o</w:t>
              </w:r>
              <w:r>
                <w:rPr>
                  <w:color w:val="46464A" w:themeColor="text2"/>
                </w:rPr>
                <w:t>m</w:t>
              </w:r>
            </w:sdtContent>
          </w:sdt>
          <w:r w:rsidR="00701075">
            <w:rPr>
              <w:color w:val="46464A" w:themeColor="text2"/>
            </w:rPr>
            <w:t xml:space="preserve"> </w:t>
          </w:r>
          <w:r w:rsidR="00701075">
            <w:rPr>
              <w:color w:val="6F6F74" w:themeColor="accent1"/>
              <w:sz w:val="16"/>
            </w:rPr>
            <w:sym w:font="Wingdings" w:char="F074"/>
          </w:r>
          <w:r w:rsidR="00701075"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EE4B4A6488F54BF294F6B7619BE2738B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>
                <w:rPr>
                  <w:color w:val="46464A" w:themeColor="text2"/>
                </w:rPr>
                <w:t>149-27 20th Road Whitestone, N.Y. 11357</w:t>
              </w:r>
            </w:sdtContent>
          </w:sdt>
          <w:r w:rsidR="00701075">
            <w:rPr>
              <w:color w:val="6F6F74" w:themeColor="accent1"/>
              <w:sz w:val="16"/>
            </w:rPr>
            <w:sym w:font="Wingdings" w:char="F074"/>
          </w:r>
          <w:r w:rsidR="00701075"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1CA8FBF229DA41D4BEE47D4F9C64A9C2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>
                <w:rPr>
                  <w:color w:val="46464A" w:themeColor="text2"/>
                </w:rPr>
                <w:t>(347)398-2807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A6216E08560D4733B5699F48E54FB7AC"/>
            </w:placeholder>
            <w:text/>
          </w:sdtPr>
          <w:sdtContent>
            <w:p w:rsidR="00C1494E" w:rsidRDefault="002843B0">
              <w:pPr>
                <w:pStyle w:val="NoSpacing"/>
                <w:rPr>
                  <w:rStyle w:val="PlaceholderText"/>
                </w:rPr>
              </w:pPr>
              <w:r w:rsidRPr="002843B0">
                <w:rPr>
                  <w:rStyle w:val="PlaceholderText"/>
                </w:rPr>
                <w:t>https://openlab.citytech.cuny.edu/groups/angela-enaches-eportfolio/</w:t>
              </w:r>
            </w:p>
          </w:sdtContent>
        </w:sdt>
        <w:p w:rsidR="00C1494E" w:rsidRDefault="002612E7"/>
      </w:sdtContent>
    </w:sdt>
    <w:p w:rsidR="00C1494E" w:rsidRDefault="00701075">
      <w:pPr>
        <w:pStyle w:val="SectionHeading"/>
      </w:pPr>
      <w:r>
        <w:t>Objectives</w:t>
      </w:r>
    </w:p>
    <w:p w:rsidR="00C1494E" w:rsidRDefault="00D56E86">
      <w:pPr>
        <w:rPr>
          <w:color w:val="000000"/>
        </w:rPr>
      </w:pPr>
      <w:r>
        <w:t>Looking for a job as a registered dental hygienist in an office that supports professionals in a challenging environment with one single aspiration: to deliver exceptional service to our patients.</w:t>
      </w:r>
    </w:p>
    <w:p w:rsidR="00C1494E" w:rsidRDefault="00701075">
      <w:pPr>
        <w:pStyle w:val="SectionHeading"/>
      </w:pPr>
      <w:r>
        <w:t>Education</w:t>
      </w:r>
    </w:p>
    <w:p w:rsidR="00C1494E" w:rsidRDefault="00D56E86">
      <w:pPr>
        <w:pStyle w:val="Subsection"/>
      </w:pPr>
      <w:r>
        <w:t>CUNY- NYC College of Technology</w:t>
      </w:r>
    </w:p>
    <w:p w:rsidR="00C1494E" w:rsidRDefault="00D56E86">
      <w:pPr>
        <w:spacing w:after="0"/>
        <w:rPr>
          <w:rStyle w:val="IntenseEmphasis"/>
        </w:rPr>
      </w:pPr>
      <w:r>
        <w:t>September 2014- June 2016</w:t>
      </w:r>
      <w:r>
        <w:tab/>
      </w:r>
      <w:r>
        <w:tab/>
      </w:r>
      <w:r>
        <w:tab/>
      </w:r>
      <w:r w:rsidR="00701075">
        <w:t xml:space="preserve">  </w:t>
      </w:r>
      <w:r>
        <w:t>Associate’s Degree in Dental Hygiene</w:t>
      </w:r>
    </w:p>
    <w:p w:rsidR="00C1494E" w:rsidRDefault="00D56E86">
      <w:pPr>
        <w:pStyle w:val="ListParagraph"/>
        <w:numPr>
          <w:ilvl w:val="0"/>
          <w:numId w:val="4"/>
        </w:numPr>
        <w:ind w:left="180" w:hanging="144"/>
      </w:pPr>
      <w:r>
        <w:t xml:space="preserve">Member of </w:t>
      </w:r>
      <w:r w:rsidR="00F24445">
        <w:t>Student American Dental Hygiene Association (SADHA)</w:t>
      </w:r>
      <w:r>
        <w:t xml:space="preserve"> </w:t>
      </w:r>
    </w:p>
    <w:p w:rsidR="00D56E86" w:rsidRDefault="00D56E86" w:rsidP="00D56E86">
      <w:pPr>
        <w:pStyle w:val="Subsection"/>
      </w:pPr>
      <w:r>
        <w:t>CUNY- Hunter College</w:t>
      </w:r>
    </w:p>
    <w:p w:rsidR="00D56E86" w:rsidRDefault="00E92770" w:rsidP="00D56E86">
      <w:pPr>
        <w:spacing w:after="0"/>
        <w:rPr>
          <w:rStyle w:val="IntenseEmphasis"/>
        </w:rPr>
      </w:pPr>
      <w:r>
        <w:t>September 2007</w:t>
      </w:r>
      <w:r w:rsidR="00D56E86">
        <w:t xml:space="preserve">- </w:t>
      </w:r>
      <w:r>
        <w:t>May 2010</w:t>
      </w:r>
      <w:r w:rsidR="00D56E86">
        <w:tab/>
      </w:r>
      <w:r w:rsidR="00D56E86">
        <w:tab/>
      </w:r>
      <w:r w:rsidR="00D56E86">
        <w:tab/>
        <w:t xml:space="preserve">  Bachelor’s Degree in Psychology</w:t>
      </w:r>
      <w:r w:rsidR="000357C5">
        <w:t xml:space="preserve"> with a minor in Art History</w:t>
      </w:r>
    </w:p>
    <w:p w:rsidR="00D56E86" w:rsidRDefault="00D56E86" w:rsidP="00D56E86">
      <w:pPr>
        <w:pStyle w:val="ListParagraph"/>
        <w:numPr>
          <w:ilvl w:val="0"/>
          <w:numId w:val="4"/>
        </w:numPr>
        <w:ind w:left="180" w:hanging="144"/>
      </w:pPr>
      <w:r>
        <w:t xml:space="preserve">Member of Alpha Phi Omega- National Co-Ed Service Fraternity </w:t>
      </w:r>
    </w:p>
    <w:p w:rsidR="00D56E86" w:rsidRDefault="00D56E86" w:rsidP="00D56E86">
      <w:pPr>
        <w:jc w:val="both"/>
      </w:pPr>
    </w:p>
    <w:p w:rsidR="00C1494E" w:rsidRDefault="00701075">
      <w:pPr>
        <w:pStyle w:val="SectionHeading"/>
      </w:pPr>
      <w:r>
        <w:t>Experience</w:t>
      </w:r>
    </w:p>
    <w:p w:rsidR="00C1494E" w:rsidRDefault="00E92770">
      <w:pPr>
        <w:pStyle w:val="Subsection"/>
        <w:rPr>
          <w:vanish/>
          <w:specVanish/>
        </w:rPr>
      </w:pPr>
      <w:r>
        <w:t xml:space="preserve">Pediatric Dentistry and West Side Orthodontics  </w:t>
      </w:r>
    </w:p>
    <w:p w:rsidR="00E92770" w:rsidRDefault="00701075" w:rsidP="00E92770">
      <w:pPr>
        <w:pStyle w:val="NoSpacing"/>
        <w:ind w:left="2160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 w:rsidR="00E92770"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E92770">
        <w:rPr>
          <w:sz w:val="26"/>
          <w:szCs w:val="26"/>
        </w:rPr>
        <w:t xml:space="preserve">    </w:t>
      </w:r>
      <w:r w:rsidR="00573D5E">
        <w:rPr>
          <w:sz w:val="26"/>
          <w:szCs w:val="26"/>
        </w:rPr>
        <w:t>327</w:t>
      </w:r>
      <w:r w:rsidR="00E92770">
        <w:rPr>
          <w:sz w:val="26"/>
          <w:szCs w:val="26"/>
        </w:rPr>
        <w:t xml:space="preserve"> Central Park West Ste. 1C </w:t>
      </w:r>
    </w:p>
    <w:p w:rsidR="00C1494E" w:rsidRDefault="00E92770" w:rsidP="00E92770">
      <w:pPr>
        <w:pStyle w:val="NoSpacing"/>
        <w:ind w:left="3600" w:firstLine="720"/>
        <w:rPr>
          <w:sz w:val="26"/>
          <w:szCs w:val="26"/>
        </w:rPr>
      </w:pPr>
      <w:r>
        <w:rPr>
          <w:sz w:val="26"/>
          <w:szCs w:val="26"/>
        </w:rPr>
        <w:t xml:space="preserve">               N.Y., N.Y. 10023</w:t>
      </w:r>
    </w:p>
    <w:p w:rsidR="00C1494E" w:rsidRDefault="00E92770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Dental Assistant/ Clinical Coordinator</w:t>
      </w:r>
      <w:r>
        <w:rPr>
          <w:rStyle w:val="IntenseEmphasis"/>
          <w:b/>
          <w:bCs/>
          <w:i/>
          <w:iCs/>
        </w:rPr>
        <w:tab/>
        <w:t xml:space="preserve"> </w:t>
      </w:r>
      <w:r w:rsidR="00701075">
        <w:rPr>
          <w:rStyle w:val="IntenseEmphasis"/>
        </w:rPr>
        <w:t xml:space="preserve"> </w:t>
      </w:r>
      <w:r>
        <w:t>January 2009</w:t>
      </w:r>
      <w:r w:rsidR="00701075">
        <w:t xml:space="preserve"> – </w:t>
      </w:r>
      <w:r>
        <w:t>September 2014</w:t>
      </w:r>
    </w:p>
    <w:p w:rsidR="00C1494E" w:rsidRDefault="00E92770">
      <w:r>
        <w:t>At Pediatric Dentistry and West Side Orthodontics, I worked as both a dental assistant and clinical coordinator. I assisted in four-handed dentistry and worked aside the pediatric dentist on staff using nitrous oxide for operative procedures.  As clinical coordinator, I made sure that clinical supplies were up to date and stocked, assisted clinical staff in questions and aided in solving problems. I also helped keep track of patients that uncompleted treatment and assisted parents in any questions related to the treatment their child needed.</w:t>
      </w:r>
    </w:p>
    <w:p w:rsidR="00E92770" w:rsidRDefault="00E92770" w:rsidP="00E92770">
      <w:pPr>
        <w:pStyle w:val="Subsection"/>
        <w:rPr>
          <w:vanish/>
          <w:specVanish/>
        </w:rPr>
      </w:pPr>
      <w:r>
        <w:t>Astoria Modern Family Dental</w:t>
      </w:r>
    </w:p>
    <w:p w:rsidR="00E92770" w:rsidRDefault="00E92770" w:rsidP="00E92770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             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  </w:t>
      </w:r>
      <w:r w:rsidR="00573D5E">
        <w:rPr>
          <w:sz w:val="26"/>
          <w:szCs w:val="26"/>
        </w:rPr>
        <w:t xml:space="preserve">31-56 Steinway Street </w:t>
      </w:r>
    </w:p>
    <w:p w:rsidR="00E92770" w:rsidRDefault="00E92770" w:rsidP="00E92770">
      <w:pPr>
        <w:pStyle w:val="NoSpacing"/>
        <w:ind w:left="2880" w:firstLine="720"/>
        <w:rPr>
          <w:sz w:val="26"/>
          <w:szCs w:val="26"/>
        </w:rPr>
      </w:pPr>
      <w:r>
        <w:rPr>
          <w:sz w:val="26"/>
          <w:szCs w:val="26"/>
        </w:rPr>
        <w:t>Astoria, N.Y. 11103</w:t>
      </w:r>
    </w:p>
    <w:p w:rsidR="00E92770" w:rsidRDefault="00E92770" w:rsidP="00E92770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Dental Assistant</w:t>
      </w:r>
      <w:r w:rsidR="00936A3C">
        <w:rPr>
          <w:rStyle w:val="IntenseEmphasis"/>
          <w:b/>
          <w:bCs/>
          <w:i/>
          <w:iCs/>
        </w:rPr>
        <w:tab/>
      </w:r>
      <w:r w:rsidR="00936A3C">
        <w:rPr>
          <w:rStyle w:val="IntenseEmphasis"/>
          <w:b/>
          <w:bCs/>
          <w:i/>
          <w:iCs/>
        </w:rPr>
        <w:tab/>
        <w:t xml:space="preserve">  </w:t>
      </w:r>
      <w:r w:rsidR="00936A3C">
        <w:rPr>
          <w:rStyle w:val="IntenseEmphasis"/>
          <w:b/>
          <w:bCs/>
          <w:i/>
          <w:iCs/>
        </w:rPr>
        <w:tab/>
      </w:r>
      <w:r>
        <w:rPr>
          <w:rStyle w:val="IntenseEmphasis"/>
          <w:b/>
          <w:bCs/>
          <w:i/>
          <w:iCs/>
        </w:rPr>
        <w:t xml:space="preserve"> </w:t>
      </w:r>
      <w:r>
        <w:rPr>
          <w:rStyle w:val="IntenseEmphasis"/>
        </w:rPr>
        <w:t xml:space="preserve"> </w:t>
      </w:r>
      <w:r w:rsidR="00936A3C">
        <w:rPr>
          <w:rStyle w:val="IntenseEmphasis"/>
        </w:rPr>
        <w:t xml:space="preserve">November 2006- </w:t>
      </w:r>
      <w:r>
        <w:t>January 2009</w:t>
      </w:r>
    </w:p>
    <w:p w:rsidR="00E92770" w:rsidRDefault="00936A3C" w:rsidP="00E92770">
      <w:r>
        <w:t xml:space="preserve">At Astoria Modern Family Dental, I was trained to be a dental assistant and participate in four-handed dentistry. I was also trained to take radiographs based on patient and doctor needs. I cleaned and prepared rooms for different procedures such as composites, amalgams, crown/ bridge prep &amp; placement, root canal therapies and more.  I poured models from impressions taken from the dentists, mixed cements and materials. I also worked on patients whose treatment included that of ZOOM whitening (alongside a dentist).  Assisted in helping translate information about procedures to patients in Spanish. Along with assistant responsibilities, I was also able to expand my knowledge in dentistry doing office work. I was receptionist a few days a week when needed, aided in finding insurance information </w:t>
      </w:r>
      <w:r>
        <w:lastRenderedPageBreak/>
        <w:t>and eligibility for patients, as well as taking down information and scheduling both new and recall appointments using Dentrix.</w:t>
      </w:r>
    </w:p>
    <w:p w:rsidR="00C1494E" w:rsidRDefault="00701075">
      <w:pPr>
        <w:pStyle w:val="SectionHeading"/>
      </w:pPr>
      <w:r>
        <w:t>Skills</w:t>
      </w:r>
    </w:p>
    <w:p w:rsidR="00E92770" w:rsidRPr="00936A3C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936A3C">
        <w:rPr>
          <w:rFonts w:asciiTheme="majorHAnsi" w:eastAsia="Times New Roman" w:hAnsiTheme="majorHAnsi" w:cs="Times New Roman"/>
        </w:rPr>
        <w:t>Knowledge and usage of dental terminology, dental instruments, tray set-ups and instrument sharpening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Take, develop and mount diagnostically acceptable radiographs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Take digital radiographs using Gendex and Kodak sensors (including using Kodak Imaging software) including Panoramic and Cephalometric radiographs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Knowledgeable about operative procedures in general, pediatric and periodontal dentistry.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Chart- including  graphical charting, periodontal charting and proper chart documentation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Manual dexterity and proficiency in four-handed dentistry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Extra-oral/ Intra-oral cancer screening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Effective communication of oral hygiene instructions and  proper dispensing of oral hygiene aids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Scaling and Root planning using both/ either hand and ultrasonic scaling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Airpolishing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Proficient skills in dental prophylaxis and proper use of equipment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Dispensing of Fluoride materials, (neutral and acidulated), including the use of either trays or varnish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Usage and placement of rubber dam for isolation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Application of dental sealants using both light-curing and self-curing materials (ex. Fuji Triage).  Sealants can be placed using rubber dam or cotton rolls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Arestin placement and evaluation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Use o</w:t>
      </w:r>
      <w:r w:rsidR="000E7744">
        <w:rPr>
          <w:rFonts w:asciiTheme="majorHAnsi" w:eastAsia="Times New Roman" w:hAnsiTheme="majorHAnsi" w:cs="Times New Roman"/>
        </w:rPr>
        <w:t xml:space="preserve">f topical anesthetics, Oraqix, </w:t>
      </w:r>
      <w:r w:rsidRPr="00E92770">
        <w:rPr>
          <w:rFonts w:asciiTheme="majorHAnsi" w:eastAsia="Times New Roman" w:hAnsiTheme="majorHAnsi" w:cs="Times New Roman"/>
        </w:rPr>
        <w:t>and local anesthesia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Knowledgeable in nitrous oxide sedation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Mixing and taking alginate impressions, pouring up and trimming models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Making bleaching trays and orthodontic Essix trays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Mixing temporary materials including but not limited to: Z.O.E., I.R.M. , and Fleck’s cement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Mixing and placement of COE-PAK periodontal dressing</w:t>
      </w:r>
    </w:p>
    <w:p w:rsidR="00E92770" w:rsidRP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Knowledgeable in behavior management of pediatric patients including those with developmental disabilities</w:t>
      </w:r>
    </w:p>
    <w:p w:rsidR="00E92770" w:rsidRDefault="00E92770" w:rsidP="00E927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  <w:r w:rsidRPr="00E92770">
        <w:rPr>
          <w:rFonts w:asciiTheme="majorHAnsi" w:eastAsia="Times New Roman" w:hAnsiTheme="majorHAnsi" w:cs="Times New Roman"/>
        </w:rPr>
        <w:t>Use of papoose boards for behavior management of pediatric patients</w:t>
      </w:r>
    </w:p>
    <w:p w:rsidR="004C1424" w:rsidRDefault="004C1424" w:rsidP="004C1424">
      <w:pPr>
        <w:shd w:val="clear" w:color="auto" w:fill="FFFFFF"/>
        <w:spacing w:before="100" w:beforeAutospacing="1" w:after="100" w:afterAutospacing="1" w:line="240" w:lineRule="auto"/>
        <w:ind w:left="300"/>
        <w:jc w:val="left"/>
        <w:rPr>
          <w:rFonts w:asciiTheme="majorHAnsi" w:eastAsia="Times New Roman" w:hAnsiTheme="majorHAnsi" w:cs="Times New Roman"/>
        </w:rPr>
      </w:pPr>
    </w:p>
    <w:p w:rsidR="004C1424" w:rsidRDefault="004C1424" w:rsidP="004C1424">
      <w:pPr>
        <w:pStyle w:val="SectionHeading"/>
      </w:pPr>
      <w:r>
        <w:t>R</w:t>
      </w:r>
      <w:r>
        <w:t>e</w:t>
      </w:r>
      <w:r>
        <w:t>FERENCES</w:t>
      </w:r>
    </w:p>
    <w:p w:rsidR="004C1424" w:rsidRPr="004C1424" w:rsidRDefault="004C1424" w:rsidP="004C1424">
      <w:r>
        <w:t>References are available upon request.</w:t>
      </w:r>
      <w:bookmarkStart w:id="0" w:name="_GoBack"/>
      <w:bookmarkEnd w:id="0"/>
    </w:p>
    <w:p w:rsidR="00C1494E" w:rsidRDefault="00C1494E">
      <w:pPr>
        <w:pStyle w:val="ListParagraph"/>
        <w:numPr>
          <w:ilvl w:val="0"/>
          <w:numId w:val="5"/>
        </w:numPr>
        <w:ind w:left="180" w:hanging="144"/>
      </w:pPr>
    </w:p>
    <w:sectPr w:rsidR="00C1494E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2E7" w:rsidRDefault="002612E7">
      <w:pPr>
        <w:spacing w:after="0" w:line="240" w:lineRule="auto"/>
      </w:pPr>
      <w:r>
        <w:separator/>
      </w:r>
    </w:p>
  </w:endnote>
  <w:endnote w:type="continuationSeparator" w:id="0">
    <w:p w:rsidR="002612E7" w:rsidRDefault="0026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94E" w:rsidRDefault="00701075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4C1424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C1494E" w:rsidRDefault="00701075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FD62480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2E7" w:rsidRDefault="002612E7">
      <w:pPr>
        <w:spacing w:after="0" w:line="240" w:lineRule="auto"/>
      </w:pPr>
      <w:r>
        <w:separator/>
      </w:r>
    </w:p>
  </w:footnote>
  <w:footnote w:type="continuationSeparator" w:id="0">
    <w:p w:rsidR="002612E7" w:rsidRDefault="00261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94E" w:rsidRDefault="00701075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8B772B54449A4F7E9046DED554DF711E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C1494E" w:rsidRDefault="00493B6B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ANGELA A. ENACHE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8B772B54449A4F7E9046DED554DF711E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C1494E" w:rsidRDefault="00493B6B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ANGELA A. ENACHE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11486585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D4F55"/>
    <w:multiLevelType w:val="multilevel"/>
    <w:tmpl w:val="577A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86"/>
    <w:rsid w:val="000357C5"/>
    <w:rsid w:val="000E7744"/>
    <w:rsid w:val="00131456"/>
    <w:rsid w:val="002612E7"/>
    <w:rsid w:val="002843B0"/>
    <w:rsid w:val="00493B6B"/>
    <w:rsid w:val="004C1424"/>
    <w:rsid w:val="00573D5E"/>
    <w:rsid w:val="00701075"/>
    <w:rsid w:val="00936A3C"/>
    <w:rsid w:val="00C05881"/>
    <w:rsid w:val="00C1494E"/>
    <w:rsid w:val="00D56E86"/>
    <w:rsid w:val="00E92770"/>
    <w:rsid w:val="00F2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90F444-F43B-4BAE-8396-CF594E8C0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1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7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B45C911856749E090447B1BFD999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90CC2-DB8F-4853-B110-F779A25B0E5E}"/>
      </w:docPartPr>
      <w:docPartBody>
        <w:p w:rsidR="00617CC0" w:rsidRDefault="00383298">
          <w:pPr>
            <w:pStyle w:val="6B45C911856749E090447B1BFD999107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148B27DE2CBF4CE9BBD74C78D0294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4E916-AB18-4936-846C-C0E3BDB25F8C}"/>
      </w:docPartPr>
      <w:docPartBody>
        <w:p w:rsidR="00617CC0" w:rsidRDefault="00383298">
          <w:pPr>
            <w:pStyle w:val="148B27DE2CBF4CE9BBD74C78D0294593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EE4B4A6488F54BF294F6B7619BE27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F93D5-888A-4143-9B21-1D02754B0AC4}"/>
      </w:docPartPr>
      <w:docPartBody>
        <w:p w:rsidR="00617CC0" w:rsidRDefault="00383298">
          <w:pPr>
            <w:pStyle w:val="EE4B4A6488F54BF294F6B7619BE2738B"/>
          </w:pPr>
          <w:r>
            <w:rPr>
              <w:rStyle w:val="PlaceholderText"/>
              <w:color w:val="44546A" w:themeColor="text2"/>
            </w:rPr>
            <w:t>[Type your address]</w:t>
          </w:r>
        </w:p>
      </w:docPartBody>
    </w:docPart>
    <w:docPart>
      <w:docPartPr>
        <w:name w:val="1CA8FBF229DA41D4BEE47D4F9C64A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AC2F9-5307-47BD-84BF-C90795CC7B6E}"/>
      </w:docPartPr>
      <w:docPartBody>
        <w:p w:rsidR="00617CC0" w:rsidRDefault="00383298">
          <w:pPr>
            <w:pStyle w:val="1CA8FBF229DA41D4BEE47D4F9C64A9C2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A6216E08560D4733B5699F48E54FB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4B911-2D7B-491A-AFB1-259BD6E95DDF}"/>
      </w:docPartPr>
      <w:docPartBody>
        <w:p w:rsidR="00617CC0" w:rsidRDefault="00383298">
          <w:pPr>
            <w:pStyle w:val="A6216E08560D4733B5699F48E54FB7AC"/>
          </w:pPr>
          <w:r>
            <w:rPr>
              <w:rStyle w:val="PlaceholderText"/>
              <w:color w:val="44546A" w:themeColor="text2"/>
            </w:rPr>
            <w:t>[Type your website]</w:t>
          </w:r>
        </w:p>
      </w:docPartBody>
    </w:docPart>
    <w:docPart>
      <w:docPartPr>
        <w:name w:val="312C9E0C2DF24290AE3030DCA5215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1C142-4194-4DAD-BDC4-44DBD382F54C}"/>
      </w:docPartPr>
      <w:docPartBody>
        <w:p w:rsidR="00617CC0" w:rsidRDefault="00383298">
          <w:pPr>
            <w:pStyle w:val="312C9E0C2DF24290AE3030DCA521537C"/>
          </w:pPr>
          <w:r>
            <w:t>[Type Your Name]</w:t>
          </w:r>
        </w:p>
      </w:docPartBody>
    </w:docPart>
    <w:docPart>
      <w:docPartPr>
        <w:name w:val="8B772B54449A4F7E9046DED554DF7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84DD2-48C6-4038-ACB4-4CB662AE6989}"/>
      </w:docPartPr>
      <w:docPartBody>
        <w:p w:rsidR="00617CC0" w:rsidRDefault="00383298">
          <w:pPr>
            <w:pStyle w:val="8B772B54449A4F7E9046DED554DF711E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298"/>
    <w:rsid w:val="00383298"/>
    <w:rsid w:val="00617CC0"/>
    <w:rsid w:val="007E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6B45C911856749E090447B1BFD999107">
    <w:name w:val="6B45C911856749E090447B1BFD999107"/>
  </w:style>
  <w:style w:type="paragraph" w:customStyle="1" w:styleId="148B27DE2CBF4CE9BBD74C78D0294593">
    <w:name w:val="148B27DE2CBF4CE9BBD74C78D0294593"/>
  </w:style>
  <w:style w:type="paragraph" w:customStyle="1" w:styleId="EE4B4A6488F54BF294F6B7619BE2738B">
    <w:name w:val="EE4B4A6488F54BF294F6B7619BE2738B"/>
  </w:style>
  <w:style w:type="paragraph" w:customStyle="1" w:styleId="1CA8FBF229DA41D4BEE47D4F9C64A9C2">
    <w:name w:val="1CA8FBF229DA41D4BEE47D4F9C64A9C2"/>
  </w:style>
  <w:style w:type="paragraph" w:customStyle="1" w:styleId="A6216E08560D4733B5699F48E54FB7AC">
    <w:name w:val="A6216E08560D4733B5699F48E54FB7AC"/>
  </w:style>
  <w:style w:type="paragraph" w:customStyle="1" w:styleId="2231BF173B444AB8B7178D21AD6280C2">
    <w:name w:val="2231BF173B444AB8B7178D21AD6280C2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E62C849B014345739B11CB13E093B375">
    <w:name w:val="E62C849B014345739B11CB13E093B375"/>
  </w:style>
  <w:style w:type="paragraph" w:customStyle="1" w:styleId="DA7D2B3D6CFE40D4998DD37546A5F365">
    <w:name w:val="DA7D2B3D6CFE40D4998DD37546A5F365"/>
  </w:style>
  <w:style w:type="paragraph" w:customStyle="1" w:styleId="87486050E7DE44C3A1943CB393DE6448">
    <w:name w:val="87486050E7DE44C3A1943CB393DE6448"/>
  </w:style>
  <w:style w:type="paragraph" w:customStyle="1" w:styleId="4E919C8A421A4AE0A82C05A511E1818A">
    <w:name w:val="4E919C8A421A4AE0A82C05A511E1818A"/>
  </w:style>
  <w:style w:type="paragraph" w:customStyle="1" w:styleId="13A93FFDDEBD498D96C792419AEE79D4">
    <w:name w:val="13A93FFDDEBD498D96C792419AEE79D4"/>
  </w:style>
  <w:style w:type="paragraph" w:customStyle="1" w:styleId="7AC5718610ED46C4B27A1D6D5594E313">
    <w:name w:val="7AC5718610ED46C4B27A1D6D5594E313"/>
  </w:style>
  <w:style w:type="paragraph" w:customStyle="1" w:styleId="007A35FB62654E68BFEEB61C8887EB8A">
    <w:name w:val="007A35FB62654E68BFEEB61C8887EB8A"/>
  </w:style>
  <w:style w:type="paragraph" w:customStyle="1" w:styleId="FF0CF091207542BB9E69F64DA5F5BA35">
    <w:name w:val="FF0CF091207542BB9E69F64DA5F5BA35"/>
  </w:style>
  <w:style w:type="paragraph" w:customStyle="1" w:styleId="F905D808B04C4D5D8A410FB9D335B068">
    <w:name w:val="F905D808B04C4D5D8A410FB9D335B068"/>
  </w:style>
  <w:style w:type="paragraph" w:customStyle="1" w:styleId="B782153DB4F24256A6A511DA16200944">
    <w:name w:val="B782153DB4F24256A6A511DA16200944"/>
  </w:style>
  <w:style w:type="paragraph" w:customStyle="1" w:styleId="29C8C054B34F4BED88B35683B13E6DEC">
    <w:name w:val="29C8C054B34F4BED88B35683B13E6DEC"/>
  </w:style>
  <w:style w:type="paragraph" w:customStyle="1" w:styleId="312C9E0C2DF24290AE3030DCA521537C">
    <w:name w:val="312C9E0C2DF24290AE3030DCA521537C"/>
  </w:style>
  <w:style w:type="paragraph" w:customStyle="1" w:styleId="8B772B54449A4F7E9046DED554DF711E">
    <w:name w:val="8B772B54449A4F7E9046DED554DF71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149-27 20th Road Whitestone, N.Y. 11357</CompanyAddress>
  <CompanyPhone>(347)398-2807</CompanyPhone>
  <CompanyFax/>
  <CompanyEmail>Angelab202@hotmail.com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CFDBFF-90CE-477D-94A4-51366AA6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59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A. ENACHE</dc:creator>
  <cp:keywords/>
  <cp:lastModifiedBy>Angela Enache</cp:lastModifiedBy>
  <cp:revision>9</cp:revision>
  <dcterms:created xsi:type="dcterms:W3CDTF">2016-05-09T16:00:00Z</dcterms:created>
  <dcterms:modified xsi:type="dcterms:W3CDTF">2016-05-09T17:01:00Z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